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17134" w14:textId="46922AD3" w:rsidR="00600010" w:rsidRDefault="00510E7A" w:rsidP="00600010">
      <w:pPr>
        <w:tabs>
          <w:tab w:val="left" w:pos="284"/>
        </w:tabs>
        <w:ind w:hanging="426"/>
        <w:jc w:val="left"/>
      </w:pPr>
      <w:r>
        <w:rPr>
          <w:b w:val="0"/>
          <w:noProof/>
          <w:sz w:val="24"/>
          <w:szCs w:val="24"/>
          <w:lang w:eastAsia="ru-RU"/>
        </w:rPr>
        <mc:AlternateContent>
          <mc:Choice Requires="wps">
            <w:drawing>
              <wp:anchor distT="0" distB="0" distL="114300" distR="114300" simplePos="0" relativeHeight="251655680" behindDoc="0" locked="0" layoutInCell="1" allowOverlap="1" wp14:anchorId="1CE053D2" wp14:editId="616E4AF9">
                <wp:simplePos x="0" y="0"/>
                <wp:positionH relativeFrom="column">
                  <wp:posOffset>3225165</wp:posOffset>
                </wp:positionH>
                <wp:positionV relativeFrom="paragraph">
                  <wp:posOffset>-367665</wp:posOffset>
                </wp:positionV>
                <wp:extent cx="3267075" cy="1066800"/>
                <wp:effectExtent l="0" t="0" r="0" b="0"/>
                <wp:wrapNone/>
                <wp:docPr id="253" name="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066800"/>
                        </a:xfrm>
                        <a:prstGeom prst="rect">
                          <a:avLst/>
                        </a:prstGeom>
                        <a:noFill/>
                        <a:ln w="9525">
                          <a:noFill/>
                          <a:miter lim="800000"/>
                          <a:headEnd/>
                          <a:tailEnd/>
                        </a:ln>
                      </wps:spPr>
                      <wps:txbx>
                        <w:txbxContent>
                          <w:p w14:paraId="64FC5C0E" w14:textId="77777777" w:rsidR="00600010" w:rsidRDefault="00600010" w:rsidP="005C4D78">
                            <w:pPr>
                              <w:pStyle w:val="afffff1"/>
                              <w:jc w:val="left"/>
                              <w:rPr>
                                <w:rFonts w:ascii="Times New Roman" w:hAnsi="Times New Roman"/>
                                <w:sz w:val="26"/>
                                <w:szCs w:val="26"/>
                              </w:rPr>
                            </w:pPr>
                            <w:r>
                              <w:rPr>
                                <w:rFonts w:ascii="Times New Roman" w:hAnsi="Times New Roman"/>
                                <w:sz w:val="26"/>
                                <w:szCs w:val="26"/>
                              </w:rPr>
                              <w:t xml:space="preserve">Приложение </w:t>
                            </w:r>
                          </w:p>
                          <w:p w14:paraId="40646AD7" w14:textId="77777777" w:rsidR="00600010" w:rsidRDefault="00600010" w:rsidP="005C4D78">
                            <w:pPr>
                              <w:pStyle w:val="afffff1"/>
                              <w:ind w:left="708" w:firstLine="1"/>
                              <w:jc w:val="left"/>
                              <w:rPr>
                                <w:rFonts w:ascii="Times New Roman" w:hAnsi="Times New Roman"/>
                                <w:sz w:val="26"/>
                                <w:szCs w:val="26"/>
                              </w:rPr>
                            </w:pPr>
                            <w:r>
                              <w:rPr>
                                <w:rFonts w:ascii="Times New Roman" w:hAnsi="Times New Roman"/>
                                <w:sz w:val="26"/>
                                <w:szCs w:val="26"/>
                              </w:rPr>
                              <w:t>к постановлению администрации     Нефтеюганского района</w:t>
                            </w:r>
                          </w:p>
                          <w:p w14:paraId="67638734" w14:textId="05B3D40A" w:rsidR="00600010" w:rsidRDefault="00600010" w:rsidP="005C4D78">
                            <w:pPr>
                              <w:pStyle w:val="afffff1"/>
                              <w:jc w:val="left"/>
                              <w:rPr>
                                <w:rFonts w:ascii="Times New Roman" w:hAnsi="Times New Roman"/>
                                <w:sz w:val="26"/>
                                <w:szCs w:val="26"/>
                              </w:rPr>
                            </w:pPr>
                            <w:r>
                              <w:rPr>
                                <w:rFonts w:ascii="Times New Roman" w:hAnsi="Times New Roman"/>
                                <w:sz w:val="26"/>
                                <w:szCs w:val="26"/>
                              </w:rPr>
                              <w:t xml:space="preserve">от </w:t>
                            </w:r>
                            <w:r w:rsidR="00044812">
                              <w:rPr>
                                <w:rFonts w:ascii="Times New Roman" w:hAnsi="Times New Roman"/>
                                <w:sz w:val="26"/>
                                <w:szCs w:val="26"/>
                              </w:rPr>
                              <w:t xml:space="preserve">17.11.2023 </w:t>
                            </w:r>
                            <w:r>
                              <w:rPr>
                                <w:rFonts w:ascii="Times New Roman" w:hAnsi="Times New Roman"/>
                                <w:sz w:val="26"/>
                                <w:szCs w:val="26"/>
                              </w:rPr>
                              <w:t>№</w:t>
                            </w:r>
                            <w:r w:rsidR="00044812">
                              <w:rPr>
                                <w:rFonts w:ascii="Times New Roman" w:hAnsi="Times New Roman"/>
                                <w:sz w:val="26"/>
                                <w:szCs w:val="26"/>
                              </w:rPr>
                              <w:t xml:space="preserve"> 1689-па</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053D2" id="Прямоугольник 253" o:spid="_x0000_s1026" style="position:absolute;margin-left:253.95pt;margin-top:-28.95pt;width:257.25pt;height: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" filled="f" stroked="f">
                <v:textbox>
                  <w:txbxContent>
                    <w:p w14:paraId="64FC5C0E" w14:textId="77777777" w:rsidR="00600010" w:rsidRDefault="00600010" w:rsidP="005C4D78">
                      <w:pPr>
                        <w:pStyle w:val="afffff1"/>
                        <w:jc w:val="left"/>
                        <w:rPr>
                          <w:rFonts w:ascii="Times New Roman" w:hAnsi="Times New Roman"/>
                          <w:sz w:val="26"/>
                          <w:szCs w:val="26"/>
                        </w:rPr>
                      </w:pPr>
                      <w:r>
                        <w:rPr>
                          <w:rFonts w:ascii="Times New Roman" w:hAnsi="Times New Roman"/>
                          <w:sz w:val="26"/>
                          <w:szCs w:val="26"/>
                        </w:rPr>
                        <w:t xml:space="preserve">Приложение </w:t>
                      </w:r>
                    </w:p>
                    <w:p w14:paraId="40646AD7" w14:textId="77777777" w:rsidR="00600010" w:rsidRDefault="00600010" w:rsidP="005C4D78">
                      <w:pPr>
                        <w:pStyle w:val="afffff1"/>
                        <w:ind w:left="708" w:firstLine="1"/>
                        <w:jc w:val="left"/>
                        <w:rPr>
                          <w:rFonts w:ascii="Times New Roman" w:hAnsi="Times New Roman"/>
                          <w:sz w:val="26"/>
                          <w:szCs w:val="26"/>
                        </w:rPr>
                      </w:pPr>
                      <w:r>
                        <w:rPr>
                          <w:rFonts w:ascii="Times New Roman" w:hAnsi="Times New Roman"/>
                          <w:sz w:val="26"/>
                          <w:szCs w:val="26"/>
                        </w:rPr>
                        <w:t>к постановлению администрации     Нефтеюганского района</w:t>
                      </w:r>
                    </w:p>
                    <w:p w14:paraId="67638734" w14:textId="05B3D40A" w:rsidR="00600010" w:rsidRDefault="00600010" w:rsidP="005C4D78">
                      <w:pPr>
                        <w:pStyle w:val="afffff1"/>
                        <w:jc w:val="left"/>
                        <w:rPr>
                          <w:rFonts w:ascii="Times New Roman" w:hAnsi="Times New Roman"/>
                          <w:sz w:val="26"/>
                          <w:szCs w:val="26"/>
                        </w:rPr>
                      </w:pPr>
                      <w:r>
                        <w:rPr>
                          <w:rFonts w:ascii="Times New Roman" w:hAnsi="Times New Roman"/>
                          <w:sz w:val="26"/>
                          <w:szCs w:val="26"/>
                        </w:rPr>
                        <w:t xml:space="preserve">от </w:t>
                      </w:r>
                      <w:r w:rsidR="00044812">
                        <w:rPr>
                          <w:rFonts w:ascii="Times New Roman" w:hAnsi="Times New Roman"/>
                          <w:sz w:val="26"/>
                          <w:szCs w:val="26"/>
                        </w:rPr>
                        <w:t xml:space="preserve">17.11.2023 </w:t>
                      </w:r>
                      <w:r>
                        <w:rPr>
                          <w:rFonts w:ascii="Times New Roman" w:hAnsi="Times New Roman"/>
                          <w:sz w:val="26"/>
                          <w:szCs w:val="26"/>
                        </w:rPr>
                        <w:t>№</w:t>
                      </w:r>
                      <w:r w:rsidR="00044812">
                        <w:rPr>
                          <w:rFonts w:ascii="Times New Roman" w:hAnsi="Times New Roman"/>
                          <w:sz w:val="26"/>
                          <w:szCs w:val="26"/>
                        </w:rPr>
                        <w:t xml:space="preserve"> 1689-па</w:t>
                      </w:r>
                    </w:p>
                  </w:txbxContent>
                </v:textbox>
              </v:rect>
            </w:pict>
          </mc:Fallback>
        </mc:AlternateContent>
      </w:r>
    </w:p>
    <w:p w14:paraId="296676AC" w14:textId="6A6A1FAF" w:rsidR="00600010" w:rsidRDefault="00600010">
      <w:pPr>
        <w:jc w:val="left"/>
      </w:pPr>
    </w:p>
    <w:p w14:paraId="14EB7B63" w14:textId="044E6EB2" w:rsidR="00E33AD2" w:rsidRPr="007D1AC7" w:rsidRDefault="005C4D78" w:rsidP="00424E69">
      <w:pPr>
        <w:tabs>
          <w:tab w:val="left" w:pos="2676"/>
          <w:tab w:val="center" w:pos="5102"/>
        </w:tabs>
        <w:jc w:val="left"/>
        <w:rPr>
          <w:rFonts w:eastAsia="Times New Roman" w:cs="Arial"/>
          <w:sz w:val="24"/>
          <w:szCs w:val="26"/>
          <w:lang w:eastAsia="ru-RU"/>
        </w:rPr>
      </w:pPr>
      <w:r>
        <w:rPr>
          <w:noProof/>
        </w:rPr>
        <w:drawing>
          <wp:anchor distT="0" distB="0" distL="114300" distR="114300" simplePos="0" relativeHeight="251659776" behindDoc="1" locked="0" layoutInCell="1" allowOverlap="1" wp14:anchorId="1F23AB7B" wp14:editId="1B6ED086">
            <wp:simplePos x="0" y="0"/>
            <wp:positionH relativeFrom="column">
              <wp:posOffset>-270510</wp:posOffset>
            </wp:positionH>
            <wp:positionV relativeFrom="paragraph">
              <wp:posOffset>366395</wp:posOffset>
            </wp:positionV>
            <wp:extent cx="6119495" cy="865632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a:extLst>
                        <a:ext uri="{28A0092B-C50C-407E-A947-70E740481C1C}">
                          <a14:useLocalDpi xmlns:a14="http://schemas.microsoft.com/office/drawing/2010/main" val="0"/>
                        </a:ext>
                      </a:extLst>
                    </a:blip>
                    <a:stretch>
                      <a:fillRect/>
                    </a:stretch>
                  </pic:blipFill>
                  <pic:spPr>
                    <a:xfrm>
                      <a:off x="0" y="0"/>
                      <a:ext cx="6119495" cy="8656320"/>
                    </a:xfrm>
                    <a:prstGeom prst="rect">
                      <a:avLst/>
                    </a:prstGeom>
                  </pic:spPr>
                </pic:pic>
              </a:graphicData>
            </a:graphic>
          </wp:anchor>
        </w:drawing>
      </w:r>
    </w:p>
    <w:sectPr w:rsidR="00E33AD2" w:rsidRPr="007D1AC7" w:rsidSect="00510E7A">
      <w:footerReference w:type="default" r:id="rId9"/>
      <w:type w:val="continuous"/>
      <w:pgSz w:w="11906" w:h="16838" w:code="9"/>
      <w:pgMar w:top="1134" w:right="567" w:bottom="1134" w:left="1701" w:header="284" w:footer="0" w:gutter="0"/>
      <w:pgBorders w:offsetFrom="page">
        <w:top w:val="none" w:sz="0" w:space="8" w:color="000000"/>
        <w:left w:val="none" w:sz="0" w:space="0" w:color="000000"/>
        <w:bottom w:val="none" w:sz="0" w:space="0" w:color="000000"/>
        <w:right w:val="none" w:sz="0" w:space="0" w:color="000000"/>
      </w:pgBorders>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86FAC" w14:textId="77777777" w:rsidR="001E4A2D" w:rsidRDefault="001E4A2D" w:rsidP="00D84FB6">
      <w:r>
        <w:separator/>
      </w:r>
    </w:p>
  </w:endnote>
  <w:endnote w:type="continuationSeparator" w:id="0">
    <w:p w14:paraId="201E3B10" w14:textId="77777777" w:rsidR="001E4A2D" w:rsidRDefault="001E4A2D" w:rsidP="00D84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embedRegular r:id="rId1" w:fontKey="{3B0ADFEB-DF93-443E-9A20-87AE08FB1A37}"/>
    <w:embedBold r:id="rId2" w:fontKey="{695E6201-C91A-441B-8B83-A32D27CEABCB}"/>
    <w:embedItalic r:id="rId3" w:fontKey="{21472B46-9947-453B-888D-E2B3C13BCEC0}"/>
    <w:embedBoldItalic r:id="rId4" w:fontKey="{15856DA0-C8AB-4A8A-8D15-243084B8D4EA}"/>
  </w:font>
  <w:font w:name="Symbol">
    <w:panose1 w:val="05050102010706020507"/>
    <w:charset w:val="02"/>
    <w:family w:val="roman"/>
    <w:pitch w:val="variable"/>
    <w:sig w:usb0="00000000" w:usb1="10000000" w:usb2="00000000" w:usb3="00000000" w:csb0="80000000" w:csb1="00000000"/>
    <w:embedRegular r:id="rId5" w:fontKey="{5410719D-AC67-43BE-AED5-B773D92415AF}"/>
  </w:font>
  <w:font w:name="Courier New">
    <w:panose1 w:val="02070309020205020404"/>
    <w:charset w:val="CC"/>
    <w:family w:val="modern"/>
    <w:pitch w:val="fixed"/>
    <w:sig w:usb0="E0002EFF" w:usb1="C0007843" w:usb2="00000009" w:usb3="00000000" w:csb0="000001FF" w:csb1="00000000"/>
    <w:embedRegular r:id="rId6" w:fontKey="{8BF696EB-8745-4C5E-8107-F2A0A218996A}"/>
  </w:font>
  <w:font w:name="Wingdings">
    <w:panose1 w:val="05000000000000000000"/>
    <w:charset w:val="02"/>
    <w:family w:val="auto"/>
    <w:pitch w:val="variable"/>
    <w:sig w:usb0="00000000" w:usb1="10000000" w:usb2="00000000" w:usb3="00000000" w:csb0="80000000" w:csb1="00000000"/>
    <w:embedRegular r:id="rId7" w:fontKey="{6D1E1CBC-1423-4B85-9058-F695464C2F1D}"/>
  </w:font>
  <w:font w:name="Calibri">
    <w:panose1 w:val="020F0502020204030204"/>
    <w:charset w:val="CC"/>
    <w:family w:val="swiss"/>
    <w:pitch w:val="variable"/>
    <w:sig w:usb0="E4002EFF" w:usb1="C000247B" w:usb2="00000009" w:usb3="00000000" w:csb0="000001FF" w:csb1="00000000"/>
    <w:embedRegular r:id="rId8" w:fontKey="{6512A71A-CC29-44AB-AAB7-226238506F40}"/>
    <w:embedBold r:id="rId9" w:fontKey="{AEEB0990-1FB0-46E2-87C4-8F43D619DE4A}"/>
    <w:embedItalic r:id="rId10" w:fontKey="{E147CCFF-00FF-4BD6-8EC1-67FFA17BB0DF}"/>
  </w:font>
  <w:font w:name="Arial">
    <w:panose1 w:val="020B0604020202020204"/>
    <w:charset w:val="CC"/>
    <w:family w:val="swiss"/>
    <w:pitch w:val="variable"/>
    <w:sig w:usb0="E0002EFF" w:usb1="C000785B" w:usb2="00000009" w:usb3="00000000" w:csb0="000001FF" w:csb1="00000000"/>
    <w:embedRegular r:id="rId11" w:fontKey="{AE630BE6-1ADE-45B1-A590-F9B88CE67A26}"/>
    <w:embedBold r:id="rId12" w:fontKey="{F1AF1FA3-777B-4D6A-9520-81A70B8E2351}"/>
    <w:embedItalic r:id="rId13" w:fontKey="{804D230B-ADFD-490F-BA0C-3E68BE98CFE3}"/>
  </w:font>
  <w:font w:name="Tahoma">
    <w:panose1 w:val="020B0604030504040204"/>
    <w:charset w:val="CC"/>
    <w:family w:val="swiss"/>
    <w:pitch w:val="variable"/>
    <w:sig w:usb0="E1002EFF" w:usb1="C000605B" w:usb2="00000029" w:usb3="00000000" w:csb0="000101FF" w:csb1="00000000"/>
    <w:embedRegular r:id="rId14" w:fontKey="{18AD02E8-8F85-42AD-B728-408F7C9CAA2C}"/>
    <w:embedBold r:id="rId15" w:fontKey="{788AF75F-F2C4-4AEC-8A17-AE9C6C31E47C}"/>
  </w:font>
  <w:font w:name="ISOCPEUR">
    <w:charset w:val="CC"/>
    <w:family w:val="swiss"/>
    <w:pitch w:val="variable"/>
    <w:sig w:usb0="00000287" w:usb1="00000000" w:usb2="00000000" w:usb3="00000000" w:csb0="0000009F" w:csb1="00000000"/>
    <w:embedItalic r:id="rId16" w:fontKey="{BC4D807A-58BA-4693-9433-304CF77CA3D6}"/>
    <w:embedBoldItalic r:id="rId17" w:fontKey="{BA28BD4F-1717-476A-94D6-DB5E0B3125B9}"/>
  </w:font>
  <w:font w:name="Andale Sans UI">
    <w:altName w:val="Times New Roman"/>
    <w:panose1 w:val="00000000000000000000"/>
    <w:charset w:val="CC"/>
    <w:family w:val="auto"/>
    <w:notTrueType/>
    <w:pitch w:val="variable"/>
    <w:sig w:usb0="00000201" w:usb1="00000000" w:usb2="00000000" w:usb3="00000000" w:csb0="00000004" w:csb1="00000000"/>
  </w:font>
  <w:font w:name="Book Antiqua">
    <w:panose1 w:val="02040602050305030304"/>
    <w:charset w:val="CC"/>
    <w:family w:val="roman"/>
    <w:pitch w:val="variable"/>
    <w:sig w:usb0="00000287" w:usb1="00000000" w:usb2="00000000" w:usb3="00000000" w:csb0="0000009F" w:csb1="00000000"/>
    <w:embedBold r:id="rId18" w:fontKey="{F28C4EBE-FC05-438F-9A66-8EDA68D82E69}"/>
  </w:font>
  <w:font w:name="Verdana">
    <w:panose1 w:val="020B0604030504040204"/>
    <w:charset w:val="CC"/>
    <w:family w:val="swiss"/>
    <w:pitch w:val="variable"/>
    <w:sig w:usb0="A00006FF" w:usb1="4000205B" w:usb2="00000010" w:usb3="00000000" w:csb0="0000019F" w:csb1="00000000"/>
    <w:embedRegular r:id="rId19" w:fontKey="{5C3FFEB2-D176-4BE4-A67D-5B8E4189BAA4}"/>
  </w:font>
  <w:font w:name="MS Mincho">
    <w:altName w:val="ＭＳ 明朝"/>
    <w:panose1 w:val="02020609040205080304"/>
    <w:charset w:val="80"/>
    <w:family w:val="modern"/>
    <w:pitch w:val="fixed"/>
    <w:sig w:usb0="E00002FF" w:usb1="6AC7FDFB" w:usb2="08000012" w:usb3="00000000" w:csb0="0002009F" w:csb1="00000000"/>
  </w:font>
  <w:font w:name="Franklin Gothic Book">
    <w:charset w:val="00"/>
    <w:family w:val="swiss"/>
    <w:pitch w:val="variable"/>
    <w:sig w:usb0="00000287" w:usb1="00000000" w:usb2="00000000" w:usb3="00000000" w:csb0="0000009F" w:csb1="00000000"/>
    <w:embedRegular r:id="rId20" w:fontKey="{C4E6505E-8E7D-434A-BA04-73068529E96A}"/>
  </w:font>
  <w:font w:name="Lucida Sans Unicode">
    <w:panose1 w:val="020B0602030504020204"/>
    <w:charset w:val="CC"/>
    <w:family w:val="swiss"/>
    <w:pitch w:val="variable"/>
    <w:sig w:usb0="80000AFF" w:usb1="0000396B" w:usb2="00000000" w:usb3="00000000" w:csb0="000000BF" w:csb1="00000000"/>
    <w:embedRegular r:id="rId21" w:fontKey="{73F76D6A-EF6A-4011-8F43-755FD67C4A27}"/>
  </w:font>
  <w:font w:name="Candara">
    <w:panose1 w:val="020E0502030303020204"/>
    <w:charset w:val="CC"/>
    <w:family w:val="swiss"/>
    <w:pitch w:val="variable"/>
    <w:sig w:usb0="A00002EF" w:usb1="4000A44B" w:usb2="00000000" w:usb3="00000000" w:csb0="0000019F" w:csb1="00000000"/>
    <w:embedRegular r:id="rId22" w:fontKey="{8F01B475-A566-4CA6-B139-739A78BF3C18}"/>
  </w:font>
  <w:font w:name="Cambria">
    <w:panose1 w:val="02040503050406030204"/>
    <w:charset w:val="CC"/>
    <w:family w:val="roman"/>
    <w:pitch w:val="variable"/>
    <w:sig w:usb0="E00006FF" w:usb1="420024FF" w:usb2="02000000" w:usb3="00000000" w:csb0="0000019F" w:csb1="00000000"/>
    <w:embedRegular r:id="rId23" w:fontKey="{2183E43F-D922-484F-990D-AF86768F03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369250"/>
      <w:docPartObj>
        <w:docPartGallery w:val="Page Numbers (Bottom of Page)"/>
        <w:docPartUnique/>
      </w:docPartObj>
    </w:sdtPr>
    <w:sdtEndPr/>
    <w:sdtContent>
      <w:p w14:paraId="0421A4CB" w14:textId="77777777" w:rsidR="002263AB" w:rsidRPr="00DE0B7E" w:rsidRDefault="002263AB" w:rsidP="00E77BAF">
        <w:pPr>
          <w:pStyle w:val="a9"/>
          <w:jc w:val="right"/>
        </w:pPr>
        <w:r>
          <w:fldChar w:fldCharType="begin"/>
        </w:r>
        <w:r>
          <w:instrText>PAGE   \* MERGEFORMAT</w:instrText>
        </w:r>
        <w:r>
          <w:fldChar w:fldCharType="separate"/>
        </w:r>
        <w:r w:rsidR="001F43E4">
          <w:rPr>
            <w:noProof/>
          </w:rPr>
          <w:t>74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A9971" w14:textId="77777777" w:rsidR="001E4A2D" w:rsidRDefault="001E4A2D" w:rsidP="00D84FB6">
      <w:r>
        <w:separator/>
      </w:r>
    </w:p>
  </w:footnote>
  <w:footnote w:type="continuationSeparator" w:id="0">
    <w:p w14:paraId="7AC90F20" w14:textId="77777777" w:rsidR="001E4A2D" w:rsidRDefault="001E4A2D" w:rsidP="00D84F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04E95"/>
    <w:multiLevelType w:val="multilevel"/>
    <w:tmpl w:val="278EDA78"/>
    <w:lvl w:ilvl="0">
      <w:start w:val="1"/>
      <w:numFmt w:val="bullet"/>
      <w:pStyle w:val="a"/>
      <w:lvlText w:val="-"/>
      <w:lvlJc w:val="left"/>
      <w:pPr>
        <w:tabs>
          <w:tab w:val="num" w:pos="1163"/>
        </w:tabs>
        <w:ind w:left="1163"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firstLine="720"/>
      </w:pPr>
      <w:rPr>
        <w:rFonts w:ascii="Symbol" w:hAnsi="Symbol" w:hint="default"/>
      </w:rPr>
    </w:lvl>
    <w:lvl w:ilvl="2">
      <w:start w:val="1"/>
      <w:numFmt w:val="decimal"/>
      <w:suff w:val="space"/>
      <w:lvlText w:val="%1.%2.%3"/>
      <w:lvlJc w:val="left"/>
      <w:pPr>
        <w:ind w:left="208" w:firstLine="709"/>
      </w:pPr>
      <w:rPr>
        <w:rFonts w:cs="Times New Roman" w:hint="default"/>
      </w:rPr>
    </w:lvl>
    <w:lvl w:ilvl="3">
      <w:start w:val="1"/>
      <w:numFmt w:val="decimal"/>
      <w:suff w:val="space"/>
      <w:lvlText w:val="%1.%2.%3.%4."/>
      <w:lvlJc w:val="left"/>
      <w:pPr>
        <w:ind w:left="2372" w:hanging="648"/>
      </w:pPr>
      <w:rPr>
        <w:rFonts w:cs="Times New Roman" w:hint="default"/>
      </w:rPr>
    </w:lvl>
    <w:lvl w:ilvl="4">
      <w:start w:val="1"/>
      <w:numFmt w:val="decimal"/>
      <w:lvlText w:val="%1.%2.%3.%4.%5."/>
      <w:lvlJc w:val="left"/>
      <w:pPr>
        <w:tabs>
          <w:tab w:val="num" w:pos="3164"/>
        </w:tabs>
        <w:ind w:left="2876" w:hanging="792"/>
      </w:pPr>
      <w:rPr>
        <w:rFonts w:cs="Times New Roman" w:hint="default"/>
      </w:rPr>
    </w:lvl>
    <w:lvl w:ilvl="5">
      <w:start w:val="1"/>
      <w:numFmt w:val="decimal"/>
      <w:lvlText w:val="%1.%2.%3.%4.%5.%6."/>
      <w:lvlJc w:val="left"/>
      <w:pPr>
        <w:tabs>
          <w:tab w:val="num" w:pos="3524"/>
        </w:tabs>
        <w:ind w:left="3380" w:hanging="936"/>
      </w:pPr>
      <w:rPr>
        <w:rFonts w:cs="Times New Roman" w:hint="default"/>
      </w:rPr>
    </w:lvl>
    <w:lvl w:ilvl="6">
      <w:start w:val="1"/>
      <w:numFmt w:val="decimal"/>
      <w:lvlText w:val="%1.%2.%3.%4.%5.%6.%7."/>
      <w:lvlJc w:val="left"/>
      <w:pPr>
        <w:tabs>
          <w:tab w:val="num" w:pos="4244"/>
        </w:tabs>
        <w:ind w:left="3884" w:hanging="1080"/>
      </w:pPr>
      <w:rPr>
        <w:rFonts w:cs="Times New Roman" w:hint="default"/>
      </w:rPr>
    </w:lvl>
    <w:lvl w:ilvl="7">
      <w:start w:val="1"/>
      <w:numFmt w:val="decimal"/>
      <w:lvlText w:val="%1.%2.%3.%4.%5.%6.%7.%8."/>
      <w:lvlJc w:val="left"/>
      <w:pPr>
        <w:tabs>
          <w:tab w:val="num" w:pos="4604"/>
        </w:tabs>
        <w:ind w:left="4388" w:hanging="1224"/>
      </w:pPr>
      <w:rPr>
        <w:rFonts w:cs="Times New Roman" w:hint="default"/>
      </w:rPr>
    </w:lvl>
    <w:lvl w:ilvl="8">
      <w:start w:val="1"/>
      <w:numFmt w:val="decimal"/>
      <w:lvlText w:val="%1.%2.%3.%4.%5.%6.%7.%8.%9."/>
      <w:lvlJc w:val="left"/>
      <w:pPr>
        <w:tabs>
          <w:tab w:val="num" w:pos="5324"/>
        </w:tabs>
        <w:ind w:left="4964" w:hanging="1440"/>
      </w:pPr>
      <w:rPr>
        <w:rFonts w:cs="Times New Roman" w:hint="default"/>
      </w:rPr>
    </w:lvl>
  </w:abstractNum>
  <w:abstractNum w:abstractNumId="1" w15:restartNumberingAfterBreak="0">
    <w:nsid w:val="0E6E3670"/>
    <w:multiLevelType w:val="hybridMultilevel"/>
    <w:tmpl w:val="B2BC48E8"/>
    <w:lvl w:ilvl="0" w:tplc="5630C170">
      <w:start w:val="1"/>
      <w:numFmt w:val="decimal"/>
      <w:lvlText w:val="%1."/>
      <w:lvlJc w:val="left"/>
      <w:pPr>
        <w:ind w:left="1211" w:hanging="360"/>
      </w:pPr>
      <w:rPr>
        <w:rFonts w:ascii="Times New Roman" w:hAnsi="Times New Roman" w:hint="default"/>
        <w:b w:val="0"/>
        <w:i w:val="0"/>
        <w:vanish w:val="0"/>
        <w:sz w:val="24"/>
        <w:szCs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0E8F45BC"/>
    <w:multiLevelType w:val="hybridMultilevel"/>
    <w:tmpl w:val="9CAE59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D137610"/>
    <w:multiLevelType w:val="hybridMultilevel"/>
    <w:tmpl w:val="B7D27CD4"/>
    <w:lvl w:ilvl="0" w:tplc="95F2E10A">
      <w:start w:val="1"/>
      <w:numFmt w:val="decimal"/>
      <w:pStyle w:val="2"/>
      <w:lvlText w:val="2.%1"/>
      <w:lvlJc w:val="left"/>
      <w:pPr>
        <w:ind w:left="1637"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2F4D50F2"/>
    <w:multiLevelType w:val="multilevel"/>
    <w:tmpl w:val="16E24416"/>
    <w:styleLink w:val="a0"/>
    <w:lvl w:ilvl="0">
      <w:start w:val="1"/>
      <w:numFmt w:val="bullet"/>
      <w:pStyle w:val="a1"/>
      <w:lvlText w:val=""/>
      <w:lvlJc w:val="left"/>
      <w:pPr>
        <w:tabs>
          <w:tab w:val="num" w:pos="3998"/>
        </w:tabs>
        <w:ind w:left="2977"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5" w15:restartNumberingAfterBreak="0">
    <w:nsid w:val="306B36E6"/>
    <w:multiLevelType w:val="multilevel"/>
    <w:tmpl w:val="9182A800"/>
    <w:styleLink w:val="1"/>
    <w:lvl w:ilvl="0">
      <w:start w:val="1"/>
      <w:numFmt w:val="decimal"/>
      <w:lvlText w:val="%1)"/>
      <w:lvlJc w:val="left"/>
      <w:pPr>
        <w:ind w:left="720" w:hanging="360"/>
      </w:pPr>
      <w:rPr>
        <w:rFonts w:hint="default"/>
      </w:rPr>
    </w:lvl>
    <w:lvl w:ilvl="1">
      <w:start w:val="1"/>
      <w:numFmt w:val="none"/>
      <w:lvlText w:val="2.1"/>
      <w:lvlJc w:val="left"/>
      <w:pPr>
        <w:ind w:left="0" w:firstLine="709"/>
      </w:pPr>
      <w:rPr>
        <w:rFonts w:ascii="Times New Roman" w:hAnsi="Times New Roman" w:hint="default"/>
        <w:b w:val="0"/>
        <w:i w:val="0"/>
        <w:sz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315002F5"/>
    <w:multiLevelType w:val="hybridMultilevel"/>
    <w:tmpl w:val="E0CED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CA5355"/>
    <w:multiLevelType w:val="hybridMultilevel"/>
    <w:tmpl w:val="72886AEA"/>
    <w:lvl w:ilvl="0" w:tplc="D52459A4">
      <w:start w:val="1"/>
      <w:numFmt w:val="bullet"/>
      <w:pStyle w:val="10"/>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8" w15:restartNumberingAfterBreak="0">
    <w:nsid w:val="3B782662"/>
    <w:multiLevelType w:val="hybridMultilevel"/>
    <w:tmpl w:val="8BEA136C"/>
    <w:lvl w:ilvl="0" w:tplc="208C2230">
      <w:start w:val="2"/>
      <w:numFmt w:val="bullet"/>
      <w:lvlText w:val="-"/>
      <w:lvlJc w:val="left"/>
      <w:pPr>
        <w:ind w:left="1287" w:hanging="360"/>
      </w:pPr>
      <w:rPr>
        <w:rFonts w:ascii="Times New Roman" w:eastAsia="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40B21B4A"/>
    <w:multiLevelType w:val="multilevel"/>
    <w:tmpl w:val="C596939E"/>
    <w:lvl w:ilvl="0">
      <w:start w:val="1"/>
      <w:numFmt w:val="decimal"/>
      <w:pStyle w:val="11"/>
      <w:lvlText w:val="%1"/>
      <w:lvlJc w:val="left"/>
      <w:pPr>
        <w:ind w:left="432" w:hanging="432"/>
      </w:pPr>
      <w:rPr>
        <w:rFonts w:hint="default"/>
      </w:rPr>
    </w:lvl>
    <w:lvl w:ilvl="1">
      <w:start w:val="1"/>
      <w:numFmt w:val="decimal"/>
      <w:pStyle w:val="20"/>
      <w:lvlText w:val="%1.%2"/>
      <w:lvlJc w:val="left"/>
      <w:pPr>
        <w:ind w:left="1144" w:hanging="576"/>
      </w:pPr>
      <w:rPr>
        <w:rFonts w:hint="default"/>
      </w:rPr>
    </w:lvl>
    <w:lvl w:ilvl="2">
      <w:start w:val="1"/>
      <w:numFmt w:val="decimal"/>
      <w:pStyle w:val="3"/>
      <w:lvlText w:val="%1.%2.%3"/>
      <w:lvlJc w:val="left"/>
      <w:pPr>
        <w:ind w:left="1713"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0" w15:restartNumberingAfterBreak="0">
    <w:nsid w:val="4E850005"/>
    <w:multiLevelType w:val="hybridMultilevel"/>
    <w:tmpl w:val="E5A2FFB6"/>
    <w:lvl w:ilvl="0" w:tplc="A04033E4">
      <w:start w:val="1"/>
      <w:numFmt w:val="decimal"/>
      <w:lvlText w:val="%1."/>
      <w:lvlJc w:val="left"/>
      <w:pPr>
        <w:ind w:left="614" w:hanging="360"/>
      </w:pPr>
      <w:rPr>
        <w:rFonts w:hint="default"/>
        <w:sz w:val="20"/>
      </w:rPr>
    </w:lvl>
    <w:lvl w:ilvl="1" w:tplc="04190019" w:tentative="1">
      <w:start w:val="1"/>
      <w:numFmt w:val="lowerLetter"/>
      <w:lvlText w:val="%2."/>
      <w:lvlJc w:val="left"/>
      <w:pPr>
        <w:ind w:left="1334" w:hanging="360"/>
      </w:pPr>
    </w:lvl>
    <w:lvl w:ilvl="2" w:tplc="0419001B" w:tentative="1">
      <w:start w:val="1"/>
      <w:numFmt w:val="lowerRoman"/>
      <w:lvlText w:val="%3."/>
      <w:lvlJc w:val="right"/>
      <w:pPr>
        <w:ind w:left="2054" w:hanging="180"/>
      </w:pPr>
    </w:lvl>
    <w:lvl w:ilvl="3" w:tplc="0419000F" w:tentative="1">
      <w:start w:val="1"/>
      <w:numFmt w:val="decimal"/>
      <w:lvlText w:val="%4."/>
      <w:lvlJc w:val="left"/>
      <w:pPr>
        <w:ind w:left="2774" w:hanging="360"/>
      </w:pPr>
    </w:lvl>
    <w:lvl w:ilvl="4" w:tplc="04190019" w:tentative="1">
      <w:start w:val="1"/>
      <w:numFmt w:val="lowerLetter"/>
      <w:lvlText w:val="%5."/>
      <w:lvlJc w:val="left"/>
      <w:pPr>
        <w:ind w:left="3494" w:hanging="360"/>
      </w:pPr>
    </w:lvl>
    <w:lvl w:ilvl="5" w:tplc="0419001B" w:tentative="1">
      <w:start w:val="1"/>
      <w:numFmt w:val="lowerRoman"/>
      <w:lvlText w:val="%6."/>
      <w:lvlJc w:val="right"/>
      <w:pPr>
        <w:ind w:left="4214" w:hanging="180"/>
      </w:pPr>
    </w:lvl>
    <w:lvl w:ilvl="6" w:tplc="0419000F" w:tentative="1">
      <w:start w:val="1"/>
      <w:numFmt w:val="decimal"/>
      <w:lvlText w:val="%7."/>
      <w:lvlJc w:val="left"/>
      <w:pPr>
        <w:ind w:left="4934" w:hanging="360"/>
      </w:pPr>
    </w:lvl>
    <w:lvl w:ilvl="7" w:tplc="04190019" w:tentative="1">
      <w:start w:val="1"/>
      <w:numFmt w:val="lowerLetter"/>
      <w:lvlText w:val="%8."/>
      <w:lvlJc w:val="left"/>
      <w:pPr>
        <w:ind w:left="5654" w:hanging="360"/>
      </w:pPr>
    </w:lvl>
    <w:lvl w:ilvl="8" w:tplc="0419001B" w:tentative="1">
      <w:start w:val="1"/>
      <w:numFmt w:val="lowerRoman"/>
      <w:lvlText w:val="%9."/>
      <w:lvlJc w:val="right"/>
      <w:pPr>
        <w:ind w:left="6374" w:hanging="180"/>
      </w:pPr>
    </w:lvl>
  </w:abstractNum>
  <w:abstractNum w:abstractNumId="11" w15:restartNumberingAfterBreak="0">
    <w:nsid w:val="4E9F6D3C"/>
    <w:multiLevelType w:val="hybridMultilevel"/>
    <w:tmpl w:val="E0CED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6E9588A"/>
    <w:multiLevelType w:val="hybridMultilevel"/>
    <w:tmpl w:val="DA42B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D745CA0"/>
    <w:multiLevelType w:val="hybridMultilevel"/>
    <w:tmpl w:val="F08265F0"/>
    <w:lvl w:ilvl="0" w:tplc="0B400A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0147500"/>
    <w:multiLevelType w:val="hybridMultilevel"/>
    <w:tmpl w:val="29F87220"/>
    <w:lvl w:ilvl="0" w:tplc="BE1CEF9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563327D"/>
    <w:multiLevelType w:val="hybridMultilevel"/>
    <w:tmpl w:val="3E2208E2"/>
    <w:lvl w:ilvl="0" w:tplc="3DDCADD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5"/>
  </w:num>
  <w:num w:numId="2">
    <w:abstractNumId w:val="1"/>
  </w:num>
  <w:num w:numId="3">
    <w:abstractNumId w:val="9"/>
  </w:num>
  <w:num w:numId="4">
    <w:abstractNumId w:val="3"/>
  </w:num>
  <w:num w:numId="5">
    <w:abstractNumId w:val="0"/>
  </w:num>
  <w:num w:numId="6">
    <w:abstractNumId w:val="7"/>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8"/>
  </w:num>
  <w:num w:numId="10">
    <w:abstractNumId w:val="11"/>
  </w:num>
  <w:num w:numId="11">
    <w:abstractNumId w:val="9"/>
  </w:num>
  <w:num w:numId="12">
    <w:abstractNumId w:val="4"/>
  </w:num>
  <w:num w:numId="13">
    <w:abstractNumId w:val="15"/>
  </w:num>
  <w:num w:numId="14">
    <w:abstractNumId w:val="6"/>
  </w:num>
  <w:num w:numId="15">
    <w:abstractNumId w:val="9"/>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3"/>
  </w:num>
  <w:num w:numId="26">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attachedTemplate r:id="rId1"/>
  <w:stylePaneFormatFilter w:val="D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1"/>
  <w:documentProtection w:edit="readOnly" w:formatting="1" w:enforcement="0"/>
  <w:defaultTabStop w:val="284"/>
  <w:characterSpacingControl w:val="doNotCompress"/>
  <w:hdrShapeDefaults>
    <o:shapedefaults v:ext="edit" spidmax="2050">
      <o:colormru v:ext="edit" colors="fuchsi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68B"/>
    <w:rsid w:val="0000097F"/>
    <w:rsid w:val="000014B7"/>
    <w:rsid w:val="00001A7F"/>
    <w:rsid w:val="00002498"/>
    <w:rsid w:val="00002BC3"/>
    <w:rsid w:val="00002D3C"/>
    <w:rsid w:val="000032F5"/>
    <w:rsid w:val="00004CB5"/>
    <w:rsid w:val="00006281"/>
    <w:rsid w:val="0000700D"/>
    <w:rsid w:val="000073A4"/>
    <w:rsid w:val="00010876"/>
    <w:rsid w:val="00012011"/>
    <w:rsid w:val="00014611"/>
    <w:rsid w:val="0001506D"/>
    <w:rsid w:val="000151C4"/>
    <w:rsid w:val="00017116"/>
    <w:rsid w:val="000178F7"/>
    <w:rsid w:val="000203A9"/>
    <w:rsid w:val="0002076D"/>
    <w:rsid w:val="00020D97"/>
    <w:rsid w:val="0002112A"/>
    <w:rsid w:val="00021D8A"/>
    <w:rsid w:val="00023942"/>
    <w:rsid w:val="000241E9"/>
    <w:rsid w:val="00025530"/>
    <w:rsid w:val="000266A6"/>
    <w:rsid w:val="00026A8E"/>
    <w:rsid w:val="00027624"/>
    <w:rsid w:val="00027E32"/>
    <w:rsid w:val="0003145B"/>
    <w:rsid w:val="00031E7E"/>
    <w:rsid w:val="00032878"/>
    <w:rsid w:val="00034570"/>
    <w:rsid w:val="00034915"/>
    <w:rsid w:val="00034BA2"/>
    <w:rsid w:val="00035B62"/>
    <w:rsid w:val="00036358"/>
    <w:rsid w:val="0003721D"/>
    <w:rsid w:val="00037969"/>
    <w:rsid w:val="00037CA5"/>
    <w:rsid w:val="00042E7A"/>
    <w:rsid w:val="000437AF"/>
    <w:rsid w:val="00043D68"/>
    <w:rsid w:val="00043E59"/>
    <w:rsid w:val="00044812"/>
    <w:rsid w:val="00044E12"/>
    <w:rsid w:val="0004564D"/>
    <w:rsid w:val="00045654"/>
    <w:rsid w:val="00045B5E"/>
    <w:rsid w:val="000507CC"/>
    <w:rsid w:val="00050A60"/>
    <w:rsid w:val="00051708"/>
    <w:rsid w:val="000517EC"/>
    <w:rsid w:val="00052E03"/>
    <w:rsid w:val="00054758"/>
    <w:rsid w:val="00055695"/>
    <w:rsid w:val="00055BD4"/>
    <w:rsid w:val="0005604B"/>
    <w:rsid w:val="00056597"/>
    <w:rsid w:val="00056D8A"/>
    <w:rsid w:val="00057945"/>
    <w:rsid w:val="0006050E"/>
    <w:rsid w:val="00061DC4"/>
    <w:rsid w:val="000625D7"/>
    <w:rsid w:val="000628A1"/>
    <w:rsid w:val="00062A23"/>
    <w:rsid w:val="00062E3B"/>
    <w:rsid w:val="000631C3"/>
    <w:rsid w:val="000635CD"/>
    <w:rsid w:val="00063B45"/>
    <w:rsid w:val="00064342"/>
    <w:rsid w:val="00064AF1"/>
    <w:rsid w:val="00066799"/>
    <w:rsid w:val="0007020A"/>
    <w:rsid w:val="00071DA5"/>
    <w:rsid w:val="00072976"/>
    <w:rsid w:val="00072AEF"/>
    <w:rsid w:val="00072F18"/>
    <w:rsid w:val="00073012"/>
    <w:rsid w:val="000731D6"/>
    <w:rsid w:val="000734C0"/>
    <w:rsid w:val="00076F7E"/>
    <w:rsid w:val="00077814"/>
    <w:rsid w:val="0007799C"/>
    <w:rsid w:val="00077BC6"/>
    <w:rsid w:val="00077EDB"/>
    <w:rsid w:val="00080A7C"/>
    <w:rsid w:val="000825F5"/>
    <w:rsid w:val="000827B4"/>
    <w:rsid w:val="00082968"/>
    <w:rsid w:val="00082AD2"/>
    <w:rsid w:val="00083CC1"/>
    <w:rsid w:val="00084104"/>
    <w:rsid w:val="00085226"/>
    <w:rsid w:val="000857AC"/>
    <w:rsid w:val="000869F2"/>
    <w:rsid w:val="00087169"/>
    <w:rsid w:val="00090039"/>
    <w:rsid w:val="00090BB8"/>
    <w:rsid w:val="00091104"/>
    <w:rsid w:val="000913B5"/>
    <w:rsid w:val="0009149C"/>
    <w:rsid w:val="000920CF"/>
    <w:rsid w:val="00092553"/>
    <w:rsid w:val="00094A5A"/>
    <w:rsid w:val="00094C4A"/>
    <w:rsid w:val="000950C2"/>
    <w:rsid w:val="000953F9"/>
    <w:rsid w:val="00095503"/>
    <w:rsid w:val="0009597F"/>
    <w:rsid w:val="0009749C"/>
    <w:rsid w:val="0009786F"/>
    <w:rsid w:val="000A02E6"/>
    <w:rsid w:val="000A129C"/>
    <w:rsid w:val="000A1B58"/>
    <w:rsid w:val="000A3CF8"/>
    <w:rsid w:val="000A439E"/>
    <w:rsid w:val="000A5507"/>
    <w:rsid w:val="000A560F"/>
    <w:rsid w:val="000A6254"/>
    <w:rsid w:val="000A6721"/>
    <w:rsid w:val="000A7688"/>
    <w:rsid w:val="000A7B9B"/>
    <w:rsid w:val="000A7C50"/>
    <w:rsid w:val="000B2754"/>
    <w:rsid w:val="000B6137"/>
    <w:rsid w:val="000B625F"/>
    <w:rsid w:val="000B72DE"/>
    <w:rsid w:val="000B779F"/>
    <w:rsid w:val="000C2209"/>
    <w:rsid w:val="000C31C4"/>
    <w:rsid w:val="000C34FE"/>
    <w:rsid w:val="000C3D86"/>
    <w:rsid w:val="000C57D5"/>
    <w:rsid w:val="000C689F"/>
    <w:rsid w:val="000C707D"/>
    <w:rsid w:val="000C751C"/>
    <w:rsid w:val="000D06D9"/>
    <w:rsid w:val="000D089E"/>
    <w:rsid w:val="000D19E1"/>
    <w:rsid w:val="000D1B7A"/>
    <w:rsid w:val="000D1E12"/>
    <w:rsid w:val="000D2738"/>
    <w:rsid w:val="000D3453"/>
    <w:rsid w:val="000D3534"/>
    <w:rsid w:val="000D49CE"/>
    <w:rsid w:val="000D4F1E"/>
    <w:rsid w:val="000D53F3"/>
    <w:rsid w:val="000D59A2"/>
    <w:rsid w:val="000D5ECA"/>
    <w:rsid w:val="000D5F00"/>
    <w:rsid w:val="000D636A"/>
    <w:rsid w:val="000D73B3"/>
    <w:rsid w:val="000D788A"/>
    <w:rsid w:val="000D7A3C"/>
    <w:rsid w:val="000E035A"/>
    <w:rsid w:val="000E0587"/>
    <w:rsid w:val="000E2123"/>
    <w:rsid w:val="000E2FE8"/>
    <w:rsid w:val="000E3C7A"/>
    <w:rsid w:val="000E3E76"/>
    <w:rsid w:val="000E53D3"/>
    <w:rsid w:val="000E6FF4"/>
    <w:rsid w:val="000F02E8"/>
    <w:rsid w:val="000F0521"/>
    <w:rsid w:val="000F0C68"/>
    <w:rsid w:val="000F23B4"/>
    <w:rsid w:val="000F2C38"/>
    <w:rsid w:val="000F3220"/>
    <w:rsid w:val="000F3B03"/>
    <w:rsid w:val="000F3CAD"/>
    <w:rsid w:val="000F46A4"/>
    <w:rsid w:val="000F4865"/>
    <w:rsid w:val="000F4DD4"/>
    <w:rsid w:val="000F5A16"/>
    <w:rsid w:val="000F6CA1"/>
    <w:rsid w:val="000F722B"/>
    <w:rsid w:val="000F7E18"/>
    <w:rsid w:val="00102313"/>
    <w:rsid w:val="00102C0A"/>
    <w:rsid w:val="00103F68"/>
    <w:rsid w:val="00105CD1"/>
    <w:rsid w:val="00105E19"/>
    <w:rsid w:val="0010647C"/>
    <w:rsid w:val="001065B3"/>
    <w:rsid w:val="001066CA"/>
    <w:rsid w:val="001108D7"/>
    <w:rsid w:val="00110AB4"/>
    <w:rsid w:val="00110CA3"/>
    <w:rsid w:val="00112C00"/>
    <w:rsid w:val="0011322B"/>
    <w:rsid w:val="00116209"/>
    <w:rsid w:val="0011633A"/>
    <w:rsid w:val="00116761"/>
    <w:rsid w:val="00117079"/>
    <w:rsid w:val="00117216"/>
    <w:rsid w:val="001202AA"/>
    <w:rsid w:val="00120318"/>
    <w:rsid w:val="0012230F"/>
    <w:rsid w:val="001228C7"/>
    <w:rsid w:val="00123317"/>
    <w:rsid w:val="0012335B"/>
    <w:rsid w:val="00123CAB"/>
    <w:rsid w:val="00125DB2"/>
    <w:rsid w:val="001260D3"/>
    <w:rsid w:val="001264C8"/>
    <w:rsid w:val="001266BD"/>
    <w:rsid w:val="00130B5C"/>
    <w:rsid w:val="0013385F"/>
    <w:rsid w:val="00134B99"/>
    <w:rsid w:val="00136589"/>
    <w:rsid w:val="0013707A"/>
    <w:rsid w:val="0013755A"/>
    <w:rsid w:val="001376CC"/>
    <w:rsid w:val="001378B5"/>
    <w:rsid w:val="001379F2"/>
    <w:rsid w:val="001401E0"/>
    <w:rsid w:val="00140424"/>
    <w:rsid w:val="001404C6"/>
    <w:rsid w:val="001421B7"/>
    <w:rsid w:val="0014374F"/>
    <w:rsid w:val="00144051"/>
    <w:rsid w:val="001446D9"/>
    <w:rsid w:val="00144B32"/>
    <w:rsid w:val="00144F17"/>
    <w:rsid w:val="001454DF"/>
    <w:rsid w:val="00145A31"/>
    <w:rsid w:val="0014723D"/>
    <w:rsid w:val="0014749D"/>
    <w:rsid w:val="00150A7E"/>
    <w:rsid w:val="0015195B"/>
    <w:rsid w:val="00151E3B"/>
    <w:rsid w:val="00153665"/>
    <w:rsid w:val="001540DC"/>
    <w:rsid w:val="00156B34"/>
    <w:rsid w:val="00157B5E"/>
    <w:rsid w:val="00157D9B"/>
    <w:rsid w:val="00160163"/>
    <w:rsid w:val="00160A0A"/>
    <w:rsid w:val="001612C2"/>
    <w:rsid w:val="0016196C"/>
    <w:rsid w:val="0016207A"/>
    <w:rsid w:val="0016222A"/>
    <w:rsid w:val="0016253A"/>
    <w:rsid w:val="0016318D"/>
    <w:rsid w:val="00163306"/>
    <w:rsid w:val="0016456B"/>
    <w:rsid w:val="0016497E"/>
    <w:rsid w:val="001655F8"/>
    <w:rsid w:val="001657BE"/>
    <w:rsid w:val="00166ADF"/>
    <w:rsid w:val="00166EA9"/>
    <w:rsid w:val="0016708E"/>
    <w:rsid w:val="00167694"/>
    <w:rsid w:val="001678D2"/>
    <w:rsid w:val="0016791B"/>
    <w:rsid w:val="001679A6"/>
    <w:rsid w:val="00167BCB"/>
    <w:rsid w:val="00171833"/>
    <w:rsid w:val="0017325E"/>
    <w:rsid w:val="001732ED"/>
    <w:rsid w:val="001738C6"/>
    <w:rsid w:val="0017551A"/>
    <w:rsid w:val="00176230"/>
    <w:rsid w:val="00176D0C"/>
    <w:rsid w:val="00176FCB"/>
    <w:rsid w:val="00177934"/>
    <w:rsid w:val="001779C7"/>
    <w:rsid w:val="00177CA1"/>
    <w:rsid w:val="0018007E"/>
    <w:rsid w:val="0018089D"/>
    <w:rsid w:val="00183DAE"/>
    <w:rsid w:val="00183F38"/>
    <w:rsid w:val="00186CF3"/>
    <w:rsid w:val="001870D1"/>
    <w:rsid w:val="00187133"/>
    <w:rsid w:val="00191468"/>
    <w:rsid w:val="00192979"/>
    <w:rsid w:val="00193D40"/>
    <w:rsid w:val="001947C5"/>
    <w:rsid w:val="00195B38"/>
    <w:rsid w:val="00197E2C"/>
    <w:rsid w:val="00197E85"/>
    <w:rsid w:val="001A0D1D"/>
    <w:rsid w:val="001A2D79"/>
    <w:rsid w:val="001A41A6"/>
    <w:rsid w:val="001A6575"/>
    <w:rsid w:val="001A6583"/>
    <w:rsid w:val="001A7BB0"/>
    <w:rsid w:val="001A7D8B"/>
    <w:rsid w:val="001B07A5"/>
    <w:rsid w:val="001B3641"/>
    <w:rsid w:val="001B49C2"/>
    <w:rsid w:val="001B4B71"/>
    <w:rsid w:val="001B4E2C"/>
    <w:rsid w:val="001B56B0"/>
    <w:rsid w:val="001B67D8"/>
    <w:rsid w:val="001C02E8"/>
    <w:rsid w:val="001C05F1"/>
    <w:rsid w:val="001C0736"/>
    <w:rsid w:val="001C1671"/>
    <w:rsid w:val="001C2D2A"/>
    <w:rsid w:val="001C3FED"/>
    <w:rsid w:val="001C4D44"/>
    <w:rsid w:val="001C67DF"/>
    <w:rsid w:val="001D1B52"/>
    <w:rsid w:val="001D41DE"/>
    <w:rsid w:val="001D4E1E"/>
    <w:rsid w:val="001D5754"/>
    <w:rsid w:val="001D5D86"/>
    <w:rsid w:val="001D73E4"/>
    <w:rsid w:val="001E0344"/>
    <w:rsid w:val="001E0CEC"/>
    <w:rsid w:val="001E34B2"/>
    <w:rsid w:val="001E3FC0"/>
    <w:rsid w:val="001E4A2D"/>
    <w:rsid w:val="001E5885"/>
    <w:rsid w:val="001E5A11"/>
    <w:rsid w:val="001E6169"/>
    <w:rsid w:val="001E6895"/>
    <w:rsid w:val="001F0BC0"/>
    <w:rsid w:val="001F0DD6"/>
    <w:rsid w:val="001F1E14"/>
    <w:rsid w:val="001F2CB3"/>
    <w:rsid w:val="001F301F"/>
    <w:rsid w:val="001F3F21"/>
    <w:rsid w:val="001F4239"/>
    <w:rsid w:val="001F43E4"/>
    <w:rsid w:val="001F4BD4"/>
    <w:rsid w:val="001F5425"/>
    <w:rsid w:val="001F54B1"/>
    <w:rsid w:val="001F5A1A"/>
    <w:rsid w:val="001F5E5E"/>
    <w:rsid w:val="001F615D"/>
    <w:rsid w:val="001F6ECE"/>
    <w:rsid w:val="001F7738"/>
    <w:rsid w:val="001F799E"/>
    <w:rsid w:val="001F7D70"/>
    <w:rsid w:val="00200430"/>
    <w:rsid w:val="00201070"/>
    <w:rsid w:val="00201131"/>
    <w:rsid w:val="002017F3"/>
    <w:rsid w:val="00202B31"/>
    <w:rsid w:val="0020333A"/>
    <w:rsid w:val="0020474F"/>
    <w:rsid w:val="0020558A"/>
    <w:rsid w:val="0020570E"/>
    <w:rsid w:val="00205DD4"/>
    <w:rsid w:val="00210E7F"/>
    <w:rsid w:val="002124A2"/>
    <w:rsid w:val="00212697"/>
    <w:rsid w:val="0021356C"/>
    <w:rsid w:val="00213633"/>
    <w:rsid w:val="00215B0B"/>
    <w:rsid w:val="00215F3C"/>
    <w:rsid w:val="00216153"/>
    <w:rsid w:val="00217248"/>
    <w:rsid w:val="0022064A"/>
    <w:rsid w:val="00221EC9"/>
    <w:rsid w:val="00223B29"/>
    <w:rsid w:val="002260E5"/>
    <w:rsid w:val="002263AB"/>
    <w:rsid w:val="0022646D"/>
    <w:rsid w:val="00226BFD"/>
    <w:rsid w:val="00230324"/>
    <w:rsid w:val="0023081A"/>
    <w:rsid w:val="0023095F"/>
    <w:rsid w:val="00230F47"/>
    <w:rsid w:val="0023136A"/>
    <w:rsid w:val="00231495"/>
    <w:rsid w:val="00233250"/>
    <w:rsid w:val="00233721"/>
    <w:rsid w:val="00234E5E"/>
    <w:rsid w:val="0023724C"/>
    <w:rsid w:val="002416FA"/>
    <w:rsid w:val="00241B1D"/>
    <w:rsid w:val="00243053"/>
    <w:rsid w:val="00244570"/>
    <w:rsid w:val="0024461C"/>
    <w:rsid w:val="00245187"/>
    <w:rsid w:val="00245C96"/>
    <w:rsid w:val="00246D27"/>
    <w:rsid w:val="00246EB0"/>
    <w:rsid w:val="0024745A"/>
    <w:rsid w:val="00247BAE"/>
    <w:rsid w:val="002509A6"/>
    <w:rsid w:val="00250F5F"/>
    <w:rsid w:val="00251C3D"/>
    <w:rsid w:val="00261336"/>
    <w:rsid w:val="0026158F"/>
    <w:rsid w:val="002628C2"/>
    <w:rsid w:val="00262A45"/>
    <w:rsid w:val="00263D90"/>
    <w:rsid w:val="00263F53"/>
    <w:rsid w:val="00263F78"/>
    <w:rsid w:val="00264375"/>
    <w:rsid w:val="002651A7"/>
    <w:rsid w:val="0026580D"/>
    <w:rsid w:val="00265EB3"/>
    <w:rsid w:val="00266244"/>
    <w:rsid w:val="002666FA"/>
    <w:rsid w:val="00266C84"/>
    <w:rsid w:val="00266D79"/>
    <w:rsid w:val="00267CA9"/>
    <w:rsid w:val="00270620"/>
    <w:rsid w:val="00270B16"/>
    <w:rsid w:val="0027124C"/>
    <w:rsid w:val="00271A90"/>
    <w:rsid w:val="00272588"/>
    <w:rsid w:val="0027336B"/>
    <w:rsid w:val="002745A2"/>
    <w:rsid w:val="002747D1"/>
    <w:rsid w:val="00274E31"/>
    <w:rsid w:val="002774E7"/>
    <w:rsid w:val="00277A39"/>
    <w:rsid w:val="00277BF9"/>
    <w:rsid w:val="00277EDD"/>
    <w:rsid w:val="00280623"/>
    <w:rsid w:val="0028188C"/>
    <w:rsid w:val="00281C4B"/>
    <w:rsid w:val="0028217D"/>
    <w:rsid w:val="00282F86"/>
    <w:rsid w:val="00282FD9"/>
    <w:rsid w:val="00283C03"/>
    <w:rsid w:val="0028606E"/>
    <w:rsid w:val="00286178"/>
    <w:rsid w:val="002864AD"/>
    <w:rsid w:val="00286A6D"/>
    <w:rsid w:val="00287B55"/>
    <w:rsid w:val="00287D99"/>
    <w:rsid w:val="00290C0E"/>
    <w:rsid w:val="0029146C"/>
    <w:rsid w:val="00292EB7"/>
    <w:rsid w:val="00293215"/>
    <w:rsid w:val="00293A42"/>
    <w:rsid w:val="00294427"/>
    <w:rsid w:val="002955CE"/>
    <w:rsid w:val="002956B8"/>
    <w:rsid w:val="00295C49"/>
    <w:rsid w:val="002A0B95"/>
    <w:rsid w:val="002A21FA"/>
    <w:rsid w:val="002A269A"/>
    <w:rsid w:val="002A2FF0"/>
    <w:rsid w:val="002A3AF7"/>
    <w:rsid w:val="002A4FA9"/>
    <w:rsid w:val="002A6618"/>
    <w:rsid w:val="002A7038"/>
    <w:rsid w:val="002B08E9"/>
    <w:rsid w:val="002B1A09"/>
    <w:rsid w:val="002B1E58"/>
    <w:rsid w:val="002B2F2C"/>
    <w:rsid w:val="002B357B"/>
    <w:rsid w:val="002B3F00"/>
    <w:rsid w:val="002B435A"/>
    <w:rsid w:val="002B680E"/>
    <w:rsid w:val="002B6FED"/>
    <w:rsid w:val="002B729F"/>
    <w:rsid w:val="002B75F6"/>
    <w:rsid w:val="002B7764"/>
    <w:rsid w:val="002C1A21"/>
    <w:rsid w:val="002C3ADC"/>
    <w:rsid w:val="002C433D"/>
    <w:rsid w:val="002C4AA7"/>
    <w:rsid w:val="002C4CB0"/>
    <w:rsid w:val="002C6F1A"/>
    <w:rsid w:val="002C77DF"/>
    <w:rsid w:val="002D02F2"/>
    <w:rsid w:val="002D1C22"/>
    <w:rsid w:val="002D2565"/>
    <w:rsid w:val="002D29F0"/>
    <w:rsid w:val="002D2ACF"/>
    <w:rsid w:val="002D3E92"/>
    <w:rsid w:val="002D42B5"/>
    <w:rsid w:val="002D5153"/>
    <w:rsid w:val="002D57F2"/>
    <w:rsid w:val="002D5ABC"/>
    <w:rsid w:val="002D5BD1"/>
    <w:rsid w:val="002D6541"/>
    <w:rsid w:val="002D6931"/>
    <w:rsid w:val="002D742C"/>
    <w:rsid w:val="002D7E44"/>
    <w:rsid w:val="002E00E6"/>
    <w:rsid w:val="002E139F"/>
    <w:rsid w:val="002E14B9"/>
    <w:rsid w:val="002E2A27"/>
    <w:rsid w:val="002E2AFC"/>
    <w:rsid w:val="002E3A8F"/>
    <w:rsid w:val="002E40D6"/>
    <w:rsid w:val="002E5D29"/>
    <w:rsid w:val="002E5F00"/>
    <w:rsid w:val="002E6284"/>
    <w:rsid w:val="002E63FF"/>
    <w:rsid w:val="002E6D06"/>
    <w:rsid w:val="002E6D46"/>
    <w:rsid w:val="002E7408"/>
    <w:rsid w:val="002F06DF"/>
    <w:rsid w:val="002F290A"/>
    <w:rsid w:val="002F3430"/>
    <w:rsid w:val="002F3DFD"/>
    <w:rsid w:val="002F41D3"/>
    <w:rsid w:val="002F4390"/>
    <w:rsid w:val="002F5A75"/>
    <w:rsid w:val="002F6377"/>
    <w:rsid w:val="002F7683"/>
    <w:rsid w:val="002F7ECA"/>
    <w:rsid w:val="0030037B"/>
    <w:rsid w:val="003011B3"/>
    <w:rsid w:val="00301C30"/>
    <w:rsid w:val="0030212B"/>
    <w:rsid w:val="00302CE4"/>
    <w:rsid w:val="00302D59"/>
    <w:rsid w:val="003041FC"/>
    <w:rsid w:val="00305880"/>
    <w:rsid w:val="00306F21"/>
    <w:rsid w:val="00306FC7"/>
    <w:rsid w:val="0031026B"/>
    <w:rsid w:val="00310FF4"/>
    <w:rsid w:val="00311605"/>
    <w:rsid w:val="00311FB8"/>
    <w:rsid w:val="00312019"/>
    <w:rsid w:val="003124DD"/>
    <w:rsid w:val="00313628"/>
    <w:rsid w:val="0031378D"/>
    <w:rsid w:val="00315753"/>
    <w:rsid w:val="00315AF0"/>
    <w:rsid w:val="00315E65"/>
    <w:rsid w:val="0031638A"/>
    <w:rsid w:val="0031724D"/>
    <w:rsid w:val="00317900"/>
    <w:rsid w:val="00317B01"/>
    <w:rsid w:val="00321888"/>
    <w:rsid w:val="0032376C"/>
    <w:rsid w:val="0032537B"/>
    <w:rsid w:val="00327A9F"/>
    <w:rsid w:val="00330D4E"/>
    <w:rsid w:val="00331508"/>
    <w:rsid w:val="00331D0D"/>
    <w:rsid w:val="003320E7"/>
    <w:rsid w:val="003325E9"/>
    <w:rsid w:val="003328B3"/>
    <w:rsid w:val="00335088"/>
    <w:rsid w:val="003356C7"/>
    <w:rsid w:val="003364D5"/>
    <w:rsid w:val="003376BC"/>
    <w:rsid w:val="003402D9"/>
    <w:rsid w:val="00340608"/>
    <w:rsid w:val="00341C40"/>
    <w:rsid w:val="00342205"/>
    <w:rsid w:val="00342A99"/>
    <w:rsid w:val="003431B7"/>
    <w:rsid w:val="00343DE5"/>
    <w:rsid w:val="003448D0"/>
    <w:rsid w:val="003476EE"/>
    <w:rsid w:val="0035012B"/>
    <w:rsid w:val="00350B70"/>
    <w:rsid w:val="00350DFC"/>
    <w:rsid w:val="0035260A"/>
    <w:rsid w:val="003527E3"/>
    <w:rsid w:val="00352814"/>
    <w:rsid w:val="003544EE"/>
    <w:rsid w:val="0035540A"/>
    <w:rsid w:val="00355B16"/>
    <w:rsid w:val="00355D71"/>
    <w:rsid w:val="003567ED"/>
    <w:rsid w:val="0035797C"/>
    <w:rsid w:val="00360875"/>
    <w:rsid w:val="00362284"/>
    <w:rsid w:val="00363D4A"/>
    <w:rsid w:val="003643D1"/>
    <w:rsid w:val="00366195"/>
    <w:rsid w:val="003665C9"/>
    <w:rsid w:val="003666F7"/>
    <w:rsid w:val="00367397"/>
    <w:rsid w:val="003711E3"/>
    <w:rsid w:val="003714F6"/>
    <w:rsid w:val="00371EF9"/>
    <w:rsid w:val="00372400"/>
    <w:rsid w:val="0037340C"/>
    <w:rsid w:val="00373899"/>
    <w:rsid w:val="00374D59"/>
    <w:rsid w:val="00374E8E"/>
    <w:rsid w:val="00376390"/>
    <w:rsid w:val="00377294"/>
    <w:rsid w:val="00377619"/>
    <w:rsid w:val="003779B3"/>
    <w:rsid w:val="00380FE5"/>
    <w:rsid w:val="003819BF"/>
    <w:rsid w:val="0038231B"/>
    <w:rsid w:val="00382396"/>
    <w:rsid w:val="00382465"/>
    <w:rsid w:val="00383296"/>
    <w:rsid w:val="0038359C"/>
    <w:rsid w:val="00384F0A"/>
    <w:rsid w:val="00385D4C"/>
    <w:rsid w:val="00385EF4"/>
    <w:rsid w:val="00387A83"/>
    <w:rsid w:val="00390E52"/>
    <w:rsid w:val="00391739"/>
    <w:rsid w:val="003918DB"/>
    <w:rsid w:val="00391E04"/>
    <w:rsid w:val="00393704"/>
    <w:rsid w:val="00393FA6"/>
    <w:rsid w:val="003941AE"/>
    <w:rsid w:val="00394E95"/>
    <w:rsid w:val="00395C2A"/>
    <w:rsid w:val="0039605D"/>
    <w:rsid w:val="00397F82"/>
    <w:rsid w:val="003A0510"/>
    <w:rsid w:val="003A0F51"/>
    <w:rsid w:val="003A1810"/>
    <w:rsid w:val="003A19DE"/>
    <w:rsid w:val="003A2B95"/>
    <w:rsid w:val="003A641E"/>
    <w:rsid w:val="003A67E7"/>
    <w:rsid w:val="003A7996"/>
    <w:rsid w:val="003A7C42"/>
    <w:rsid w:val="003B0B9C"/>
    <w:rsid w:val="003B131F"/>
    <w:rsid w:val="003B1543"/>
    <w:rsid w:val="003B16B1"/>
    <w:rsid w:val="003B2855"/>
    <w:rsid w:val="003B3937"/>
    <w:rsid w:val="003B57CC"/>
    <w:rsid w:val="003B6078"/>
    <w:rsid w:val="003B61B3"/>
    <w:rsid w:val="003B6235"/>
    <w:rsid w:val="003B7DE0"/>
    <w:rsid w:val="003C0664"/>
    <w:rsid w:val="003C0C66"/>
    <w:rsid w:val="003C0CF5"/>
    <w:rsid w:val="003C147E"/>
    <w:rsid w:val="003C1C8E"/>
    <w:rsid w:val="003C243D"/>
    <w:rsid w:val="003C2CE1"/>
    <w:rsid w:val="003C5660"/>
    <w:rsid w:val="003C57C0"/>
    <w:rsid w:val="003C7296"/>
    <w:rsid w:val="003D19DD"/>
    <w:rsid w:val="003D3629"/>
    <w:rsid w:val="003D3733"/>
    <w:rsid w:val="003D3B3B"/>
    <w:rsid w:val="003D4D85"/>
    <w:rsid w:val="003D50CB"/>
    <w:rsid w:val="003D5B8D"/>
    <w:rsid w:val="003D649D"/>
    <w:rsid w:val="003D668C"/>
    <w:rsid w:val="003D7A58"/>
    <w:rsid w:val="003D7A89"/>
    <w:rsid w:val="003E020C"/>
    <w:rsid w:val="003E0789"/>
    <w:rsid w:val="003E093E"/>
    <w:rsid w:val="003E34A2"/>
    <w:rsid w:val="003E4B74"/>
    <w:rsid w:val="003E5E95"/>
    <w:rsid w:val="003E779B"/>
    <w:rsid w:val="003E7ABF"/>
    <w:rsid w:val="003F0C89"/>
    <w:rsid w:val="003F0DFA"/>
    <w:rsid w:val="003F34EB"/>
    <w:rsid w:val="003F5FDC"/>
    <w:rsid w:val="003F60FF"/>
    <w:rsid w:val="003F7C97"/>
    <w:rsid w:val="00400D72"/>
    <w:rsid w:val="00401214"/>
    <w:rsid w:val="00401BB0"/>
    <w:rsid w:val="00402A76"/>
    <w:rsid w:val="00403537"/>
    <w:rsid w:val="00404249"/>
    <w:rsid w:val="004043D9"/>
    <w:rsid w:val="00404B1F"/>
    <w:rsid w:val="004067D7"/>
    <w:rsid w:val="00406E02"/>
    <w:rsid w:val="00411FF4"/>
    <w:rsid w:val="0041254A"/>
    <w:rsid w:val="00412A2F"/>
    <w:rsid w:val="004130A0"/>
    <w:rsid w:val="004144A1"/>
    <w:rsid w:val="00414877"/>
    <w:rsid w:val="00414952"/>
    <w:rsid w:val="0041547F"/>
    <w:rsid w:val="00415DF8"/>
    <w:rsid w:val="00415FF9"/>
    <w:rsid w:val="00416546"/>
    <w:rsid w:val="004169F8"/>
    <w:rsid w:val="0042001A"/>
    <w:rsid w:val="004221E9"/>
    <w:rsid w:val="00424E69"/>
    <w:rsid w:val="004251BE"/>
    <w:rsid w:val="00426CAA"/>
    <w:rsid w:val="004271A5"/>
    <w:rsid w:val="004274C8"/>
    <w:rsid w:val="004275B7"/>
    <w:rsid w:val="00431895"/>
    <w:rsid w:val="00432AB5"/>
    <w:rsid w:val="00432E97"/>
    <w:rsid w:val="0043353E"/>
    <w:rsid w:val="00433984"/>
    <w:rsid w:val="0043441D"/>
    <w:rsid w:val="00435359"/>
    <w:rsid w:val="004356D4"/>
    <w:rsid w:val="00435FF0"/>
    <w:rsid w:val="004363FF"/>
    <w:rsid w:val="004370CF"/>
    <w:rsid w:val="00441448"/>
    <w:rsid w:val="0044219B"/>
    <w:rsid w:val="004425B8"/>
    <w:rsid w:val="004429D7"/>
    <w:rsid w:val="00443ABC"/>
    <w:rsid w:val="00446527"/>
    <w:rsid w:val="00446B05"/>
    <w:rsid w:val="00452F26"/>
    <w:rsid w:val="00454294"/>
    <w:rsid w:val="00455403"/>
    <w:rsid w:val="00456946"/>
    <w:rsid w:val="0045716D"/>
    <w:rsid w:val="00457876"/>
    <w:rsid w:val="00460034"/>
    <w:rsid w:val="00463055"/>
    <w:rsid w:val="00464E22"/>
    <w:rsid w:val="00465B62"/>
    <w:rsid w:val="00466B87"/>
    <w:rsid w:val="0047008A"/>
    <w:rsid w:val="00470196"/>
    <w:rsid w:val="00471C79"/>
    <w:rsid w:val="0047353A"/>
    <w:rsid w:val="00473633"/>
    <w:rsid w:val="004747CA"/>
    <w:rsid w:val="00475123"/>
    <w:rsid w:val="00475FEE"/>
    <w:rsid w:val="00476B22"/>
    <w:rsid w:val="00476BB2"/>
    <w:rsid w:val="00477079"/>
    <w:rsid w:val="00477F12"/>
    <w:rsid w:val="00477FC2"/>
    <w:rsid w:val="0048155F"/>
    <w:rsid w:val="00482439"/>
    <w:rsid w:val="00484AE1"/>
    <w:rsid w:val="00484DA7"/>
    <w:rsid w:val="00485A00"/>
    <w:rsid w:val="00485E27"/>
    <w:rsid w:val="0048611D"/>
    <w:rsid w:val="004875BA"/>
    <w:rsid w:val="00490914"/>
    <w:rsid w:val="00490BFD"/>
    <w:rsid w:val="0049169A"/>
    <w:rsid w:val="00491E7A"/>
    <w:rsid w:val="00491FC4"/>
    <w:rsid w:val="0049203F"/>
    <w:rsid w:val="0049230A"/>
    <w:rsid w:val="00492BBE"/>
    <w:rsid w:val="004932CA"/>
    <w:rsid w:val="00495179"/>
    <w:rsid w:val="0049614E"/>
    <w:rsid w:val="004961CC"/>
    <w:rsid w:val="004963F3"/>
    <w:rsid w:val="00497222"/>
    <w:rsid w:val="004976FE"/>
    <w:rsid w:val="00497F83"/>
    <w:rsid w:val="004A172A"/>
    <w:rsid w:val="004A19E8"/>
    <w:rsid w:val="004A1E14"/>
    <w:rsid w:val="004A2316"/>
    <w:rsid w:val="004A28E2"/>
    <w:rsid w:val="004A4B1B"/>
    <w:rsid w:val="004A5808"/>
    <w:rsid w:val="004A67FA"/>
    <w:rsid w:val="004A7512"/>
    <w:rsid w:val="004B050D"/>
    <w:rsid w:val="004B07B8"/>
    <w:rsid w:val="004B1424"/>
    <w:rsid w:val="004B34B0"/>
    <w:rsid w:val="004B3E44"/>
    <w:rsid w:val="004B4FE6"/>
    <w:rsid w:val="004B5553"/>
    <w:rsid w:val="004B73CF"/>
    <w:rsid w:val="004C0F08"/>
    <w:rsid w:val="004C3D98"/>
    <w:rsid w:val="004C3EAF"/>
    <w:rsid w:val="004C6B84"/>
    <w:rsid w:val="004C71BB"/>
    <w:rsid w:val="004C7B3B"/>
    <w:rsid w:val="004D0047"/>
    <w:rsid w:val="004D0798"/>
    <w:rsid w:val="004D0E91"/>
    <w:rsid w:val="004D1874"/>
    <w:rsid w:val="004D19C8"/>
    <w:rsid w:val="004D332C"/>
    <w:rsid w:val="004D3CED"/>
    <w:rsid w:val="004D4FED"/>
    <w:rsid w:val="004D6A15"/>
    <w:rsid w:val="004D6E45"/>
    <w:rsid w:val="004D6F25"/>
    <w:rsid w:val="004D7879"/>
    <w:rsid w:val="004E168F"/>
    <w:rsid w:val="004E1DA8"/>
    <w:rsid w:val="004E2DF1"/>
    <w:rsid w:val="004E33D6"/>
    <w:rsid w:val="004E43A7"/>
    <w:rsid w:val="004E4F36"/>
    <w:rsid w:val="004E56A4"/>
    <w:rsid w:val="004E5A29"/>
    <w:rsid w:val="004E6154"/>
    <w:rsid w:val="004F0E14"/>
    <w:rsid w:val="004F1B56"/>
    <w:rsid w:val="004F3488"/>
    <w:rsid w:val="004F35AA"/>
    <w:rsid w:val="004F45FC"/>
    <w:rsid w:val="004F580C"/>
    <w:rsid w:val="004F5ECC"/>
    <w:rsid w:val="004F60E4"/>
    <w:rsid w:val="004F6796"/>
    <w:rsid w:val="004F68E3"/>
    <w:rsid w:val="004F6D01"/>
    <w:rsid w:val="004F71D4"/>
    <w:rsid w:val="004F74F8"/>
    <w:rsid w:val="004F765A"/>
    <w:rsid w:val="004F7A57"/>
    <w:rsid w:val="00500C83"/>
    <w:rsid w:val="00500DE4"/>
    <w:rsid w:val="005023A7"/>
    <w:rsid w:val="00502A9E"/>
    <w:rsid w:val="00502F67"/>
    <w:rsid w:val="00507226"/>
    <w:rsid w:val="00510851"/>
    <w:rsid w:val="005109C7"/>
    <w:rsid w:val="00510E7A"/>
    <w:rsid w:val="00512338"/>
    <w:rsid w:val="00512DE8"/>
    <w:rsid w:val="005134C6"/>
    <w:rsid w:val="00515A54"/>
    <w:rsid w:val="005162DE"/>
    <w:rsid w:val="00516AB4"/>
    <w:rsid w:val="005170D2"/>
    <w:rsid w:val="00520E43"/>
    <w:rsid w:val="005219BE"/>
    <w:rsid w:val="00521BAA"/>
    <w:rsid w:val="00521E44"/>
    <w:rsid w:val="0052295F"/>
    <w:rsid w:val="00522AB0"/>
    <w:rsid w:val="0052333F"/>
    <w:rsid w:val="00523E70"/>
    <w:rsid w:val="00525DFA"/>
    <w:rsid w:val="00526D01"/>
    <w:rsid w:val="00527083"/>
    <w:rsid w:val="00530C6C"/>
    <w:rsid w:val="005328BC"/>
    <w:rsid w:val="005351D6"/>
    <w:rsid w:val="00537A11"/>
    <w:rsid w:val="00540798"/>
    <w:rsid w:val="00540BB2"/>
    <w:rsid w:val="0054120A"/>
    <w:rsid w:val="0054247A"/>
    <w:rsid w:val="005427FB"/>
    <w:rsid w:val="00542BAD"/>
    <w:rsid w:val="00544757"/>
    <w:rsid w:val="00544966"/>
    <w:rsid w:val="005458C1"/>
    <w:rsid w:val="005463F9"/>
    <w:rsid w:val="00546AC5"/>
    <w:rsid w:val="00550E42"/>
    <w:rsid w:val="0055135E"/>
    <w:rsid w:val="00551571"/>
    <w:rsid w:val="00552A49"/>
    <w:rsid w:val="00554703"/>
    <w:rsid w:val="005553B0"/>
    <w:rsid w:val="005555F8"/>
    <w:rsid w:val="0055608C"/>
    <w:rsid w:val="005569E5"/>
    <w:rsid w:val="00556E2C"/>
    <w:rsid w:val="005571D5"/>
    <w:rsid w:val="00557383"/>
    <w:rsid w:val="005573E8"/>
    <w:rsid w:val="005618BA"/>
    <w:rsid w:val="00561933"/>
    <w:rsid w:val="00564305"/>
    <w:rsid w:val="00564A73"/>
    <w:rsid w:val="00565B23"/>
    <w:rsid w:val="00565F48"/>
    <w:rsid w:val="00567EFE"/>
    <w:rsid w:val="00570F59"/>
    <w:rsid w:val="0057246C"/>
    <w:rsid w:val="00572489"/>
    <w:rsid w:val="005724CD"/>
    <w:rsid w:val="00572B22"/>
    <w:rsid w:val="00572DE7"/>
    <w:rsid w:val="00573A8C"/>
    <w:rsid w:val="005754B1"/>
    <w:rsid w:val="005765ED"/>
    <w:rsid w:val="005801F9"/>
    <w:rsid w:val="00581694"/>
    <w:rsid w:val="0058187A"/>
    <w:rsid w:val="00582294"/>
    <w:rsid w:val="00582753"/>
    <w:rsid w:val="00582E0D"/>
    <w:rsid w:val="00582EC6"/>
    <w:rsid w:val="005832C5"/>
    <w:rsid w:val="00583832"/>
    <w:rsid w:val="00584425"/>
    <w:rsid w:val="005845C9"/>
    <w:rsid w:val="00584992"/>
    <w:rsid w:val="005861B8"/>
    <w:rsid w:val="0058697F"/>
    <w:rsid w:val="00587A89"/>
    <w:rsid w:val="0059135C"/>
    <w:rsid w:val="00592E24"/>
    <w:rsid w:val="00593D47"/>
    <w:rsid w:val="00593EE0"/>
    <w:rsid w:val="00597456"/>
    <w:rsid w:val="0059760B"/>
    <w:rsid w:val="00597EB7"/>
    <w:rsid w:val="005A0A8B"/>
    <w:rsid w:val="005A12D2"/>
    <w:rsid w:val="005A1605"/>
    <w:rsid w:val="005A349C"/>
    <w:rsid w:val="005A3C65"/>
    <w:rsid w:val="005A513B"/>
    <w:rsid w:val="005A5B4B"/>
    <w:rsid w:val="005A6B3B"/>
    <w:rsid w:val="005B059C"/>
    <w:rsid w:val="005B0887"/>
    <w:rsid w:val="005B1963"/>
    <w:rsid w:val="005B3451"/>
    <w:rsid w:val="005B48D7"/>
    <w:rsid w:val="005B4E7A"/>
    <w:rsid w:val="005B59A7"/>
    <w:rsid w:val="005B6033"/>
    <w:rsid w:val="005B635C"/>
    <w:rsid w:val="005B69DA"/>
    <w:rsid w:val="005B78FE"/>
    <w:rsid w:val="005B7A44"/>
    <w:rsid w:val="005C1823"/>
    <w:rsid w:val="005C1A38"/>
    <w:rsid w:val="005C1E8F"/>
    <w:rsid w:val="005C2052"/>
    <w:rsid w:val="005C29C3"/>
    <w:rsid w:val="005C3E11"/>
    <w:rsid w:val="005C3E58"/>
    <w:rsid w:val="005C406A"/>
    <w:rsid w:val="005C4D78"/>
    <w:rsid w:val="005C71DA"/>
    <w:rsid w:val="005D0EE9"/>
    <w:rsid w:val="005D0F15"/>
    <w:rsid w:val="005D1DE9"/>
    <w:rsid w:val="005D277C"/>
    <w:rsid w:val="005D34A7"/>
    <w:rsid w:val="005D35AA"/>
    <w:rsid w:val="005D3A31"/>
    <w:rsid w:val="005D50F0"/>
    <w:rsid w:val="005D5756"/>
    <w:rsid w:val="005D7BBF"/>
    <w:rsid w:val="005E059A"/>
    <w:rsid w:val="005E194F"/>
    <w:rsid w:val="005E2517"/>
    <w:rsid w:val="005E2606"/>
    <w:rsid w:val="005E2A6B"/>
    <w:rsid w:val="005E3B55"/>
    <w:rsid w:val="005E4280"/>
    <w:rsid w:val="005E45E8"/>
    <w:rsid w:val="005E5E8E"/>
    <w:rsid w:val="005E5FEA"/>
    <w:rsid w:val="005E7F2B"/>
    <w:rsid w:val="005F0884"/>
    <w:rsid w:val="005F0FE6"/>
    <w:rsid w:val="005F25D6"/>
    <w:rsid w:val="005F34B5"/>
    <w:rsid w:val="005F34D7"/>
    <w:rsid w:val="005F3907"/>
    <w:rsid w:val="005F4904"/>
    <w:rsid w:val="005F5CB4"/>
    <w:rsid w:val="005F67CC"/>
    <w:rsid w:val="005F6DEF"/>
    <w:rsid w:val="005F6FF9"/>
    <w:rsid w:val="005F767A"/>
    <w:rsid w:val="00600010"/>
    <w:rsid w:val="006004B3"/>
    <w:rsid w:val="006005A9"/>
    <w:rsid w:val="00601056"/>
    <w:rsid w:val="006019EA"/>
    <w:rsid w:val="006026B2"/>
    <w:rsid w:val="0060400D"/>
    <w:rsid w:val="00604895"/>
    <w:rsid w:val="00604A57"/>
    <w:rsid w:val="00605F47"/>
    <w:rsid w:val="00606195"/>
    <w:rsid w:val="00606624"/>
    <w:rsid w:val="00607207"/>
    <w:rsid w:val="006072E8"/>
    <w:rsid w:val="00610A3D"/>
    <w:rsid w:val="0061265C"/>
    <w:rsid w:val="006128AC"/>
    <w:rsid w:val="00614158"/>
    <w:rsid w:val="00615A33"/>
    <w:rsid w:val="00615E62"/>
    <w:rsid w:val="006169F4"/>
    <w:rsid w:val="00616DA3"/>
    <w:rsid w:val="006175D3"/>
    <w:rsid w:val="006176D4"/>
    <w:rsid w:val="00617A00"/>
    <w:rsid w:val="00621092"/>
    <w:rsid w:val="006217AD"/>
    <w:rsid w:val="006223E2"/>
    <w:rsid w:val="00622C4E"/>
    <w:rsid w:val="006237FF"/>
    <w:rsid w:val="0062573A"/>
    <w:rsid w:val="0062799F"/>
    <w:rsid w:val="00627D0D"/>
    <w:rsid w:val="006305BB"/>
    <w:rsid w:val="006307F9"/>
    <w:rsid w:val="00631804"/>
    <w:rsid w:val="00631E82"/>
    <w:rsid w:val="00632543"/>
    <w:rsid w:val="0063259C"/>
    <w:rsid w:val="00633742"/>
    <w:rsid w:val="006341EC"/>
    <w:rsid w:val="006343A3"/>
    <w:rsid w:val="006366B0"/>
    <w:rsid w:val="00637205"/>
    <w:rsid w:val="00641C46"/>
    <w:rsid w:val="0064265D"/>
    <w:rsid w:val="006429A9"/>
    <w:rsid w:val="00645516"/>
    <w:rsid w:val="00645D19"/>
    <w:rsid w:val="006462B7"/>
    <w:rsid w:val="00647C31"/>
    <w:rsid w:val="00650174"/>
    <w:rsid w:val="00650823"/>
    <w:rsid w:val="00650ED6"/>
    <w:rsid w:val="00651D64"/>
    <w:rsid w:val="00652365"/>
    <w:rsid w:val="00654701"/>
    <w:rsid w:val="00655BE1"/>
    <w:rsid w:val="006567AC"/>
    <w:rsid w:val="00657613"/>
    <w:rsid w:val="0066053B"/>
    <w:rsid w:val="00663178"/>
    <w:rsid w:val="0066317E"/>
    <w:rsid w:val="0066400C"/>
    <w:rsid w:val="006643FD"/>
    <w:rsid w:val="00664ECB"/>
    <w:rsid w:val="006678D4"/>
    <w:rsid w:val="006729EF"/>
    <w:rsid w:val="00676503"/>
    <w:rsid w:val="00676594"/>
    <w:rsid w:val="00677253"/>
    <w:rsid w:val="00677928"/>
    <w:rsid w:val="00680DEE"/>
    <w:rsid w:val="0068221D"/>
    <w:rsid w:val="006833F1"/>
    <w:rsid w:val="00684D3A"/>
    <w:rsid w:val="00685AF3"/>
    <w:rsid w:val="006871DD"/>
    <w:rsid w:val="0068760C"/>
    <w:rsid w:val="00690469"/>
    <w:rsid w:val="006907AF"/>
    <w:rsid w:val="00691B37"/>
    <w:rsid w:val="00692BAD"/>
    <w:rsid w:val="00692E84"/>
    <w:rsid w:val="006935C6"/>
    <w:rsid w:val="006947C2"/>
    <w:rsid w:val="00696369"/>
    <w:rsid w:val="006975C0"/>
    <w:rsid w:val="00697CD5"/>
    <w:rsid w:val="006A0CAD"/>
    <w:rsid w:val="006A165F"/>
    <w:rsid w:val="006A2124"/>
    <w:rsid w:val="006A22D9"/>
    <w:rsid w:val="006A589E"/>
    <w:rsid w:val="006A5D34"/>
    <w:rsid w:val="006A5F8F"/>
    <w:rsid w:val="006A6448"/>
    <w:rsid w:val="006A6A07"/>
    <w:rsid w:val="006B11E9"/>
    <w:rsid w:val="006B2B09"/>
    <w:rsid w:val="006B5756"/>
    <w:rsid w:val="006B625B"/>
    <w:rsid w:val="006B7AC2"/>
    <w:rsid w:val="006B7BE4"/>
    <w:rsid w:val="006C0C47"/>
    <w:rsid w:val="006C44E3"/>
    <w:rsid w:val="006C48D2"/>
    <w:rsid w:val="006C507E"/>
    <w:rsid w:val="006C5338"/>
    <w:rsid w:val="006C5785"/>
    <w:rsid w:val="006C617E"/>
    <w:rsid w:val="006C6FC2"/>
    <w:rsid w:val="006C73DA"/>
    <w:rsid w:val="006D07CD"/>
    <w:rsid w:val="006D0CF6"/>
    <w:rsid w:val="006D18AA"/>
    <w:rsid w:val="006D1DEA"/>
    <w:rsid w:val="006D21F2"/>
    <w:rsid w:val="006D3B50"/>
    <w:rsid w:val="006D40B2"/>
    <w:rsid w:val="006D4997"/>
    <w:rsid w:val="006D5867"/>
    <w:rsid w:val="006D5A2A"/>
    <w:rsid w:val="006D5C8C"/>
    <w:rsid w:val="006D5F85"/>
    <w:rsid w:val="006D638F"/>
    <w:rsid w:val="006D7D21"/>
    <w:rsid w:val="006E0B83"/>
    <w:rsid w:val="006E0DDC"/>
    <w:rsid w:val="006E12E5"/>
    <w:rsid w:val="006E13C2"/>
    <w:rsid w:val="006E16AB"/>
    <w:rsid w:val="006E2B95"/>
    <w:rsid w:val="006E3368"/>
    <w:rsid w:val="006E3434"/>
    <w:rsid w:val="006E57B4"/>
    <w:rsid w:val="006E6146"/>
    <w:rsid w:val="006E6D71"/>
    <w:rsid w:val="006E78DB"/>
    <w:rsid w:val="006E7C50"/>
    <w:rsid w:val="006E7F04"/>
    <w:rsid w:val="006E7F8F"/>
    <w:rsid w:val="006F150F"/>
    <w:rsid w:val="006F20C8"/>
    <w:rsid w:val="006F4EA6"/>
    <w:rsid w:val="006F7B1F"/>
    <w:rsid w:val="007002EA"/>
    <w:rsid w:val="00701A4B"/>
    <w:rsid w:val="007025E8"/>
    <w:rsid w:val="007033E6"/>
    <w:rsid w:val="00703786"/>
    <w:rsid w:val="00704886"/>
    <w:rsid w:val="00706B73"/>
    <w:rsid w:val="00707A3F"/>
    <w:rsid w:val="00707F33"/>
    <w:rsid w:val="007101AA"/>
    <w:rsid w:val="007101DD"/>
    <w:rsid w:val="0071202D"/>
    <w:rsid w:val="00712460"/>
    <w:rsid w:val="00712F96"/>
    <w:rsid w:val="007157E9"/>
    <w:rsid w:val="00716692"/>
    <w:rsid w:val="00716AFE"/>
    <w:rsid w:val="007172CF"/>
    <w:rsid w:val="00721CC4"/>
    <w:rsid w:val="00722EA8"/>
    <w:rsid w:val="00723128"/>
    <w:rsid w:val="00724717"/>
    <w:rsid w:val="00725E44"/>
    <w:rsid w:val="007262A3"/>
    <w:rsid w:val="00726583"/>
    <w:rsid w:val="007268E3"/>
    <w:rsid w:val="00730FDD"/>
    <w:rsid w:val="00731992"/>
    <w:rsid w:val="00732816"/>
    <w:rsid w:val="00732B29"/>
    <w:rsid w:val="00733BB7"/>
    <w:rsid w:val="007373B8"/>
    <w:rsid w:val="007401D8"/>
    <w:rsid w:val="00740DD2"/>
    <w:rsid w:val="007418E3"/>
    <w:rsid w:val="00741FF0"/>
    <w:rsid w:val="00743DE2"/>
    <w:rsid w:val="00744723"/>
    <w:rsid w:val="00745A5B"/>
    <w:rsid w:val="0074676B"/>
    <w:rsid w:val="007468A8"/>
    <w:rsid w:val="00746986"/>
    <w:rsid w:val="00747FA8"/>
    <w:rsid w:val="007534FF"/>
    <w:rsid w:val="007552BC"/>
    <w:rsid w:val="00755950"/>
    <w:rsid w:val="00756700"/>
    <w:rsid w:val="00757363"/>
    <w:rsid w:val="007578A0"/>
    <w:rsid w:val="00760441"/>
    <w:rsid w:val="007614B4"/>
    <w:rsid w:val="00761736"/>
    <w:rsid w:val="00763938"/>
    <w:rsid w:val="00764478"/>
    <w:rsid w:val="00766FF7"/>
    <w:rsid w:val="007709BC"/>
    <w:rsid w:val="007726A5"/>
    <w:rsid w:val="00772869"/>
    <w:rsid w:val="00774B4F"/>
    <w:rsid w:val="0077599F"/>
    <w:rsid w:val="00777617"/>
    <w:rsid w:val="00777948"/>
    <w:rsid w:val="00777BF2"/>
    <w:rsid w:val="00781279"/>
    <w:rsid w:val="00783217"/>
    <w:rsid w:val="00785A8E"/>
    <w:rsid w:val="00786670"/>
    <w:rsid w:val="00786EC4"/>
    <w:rsid w:val="007870A4"/>
    <w:rsid w:val="00787AA0"/>
    <w:rsid w:val="00790895"/>
    <w:rsid w:val="00790CBC"/>
    <w:rsid w:val="007914AC"/>
    <w:rsid w:val="00792940"/>
    <w:rsid w:val="00793B27"/>
    <w:rsid w:val="00793B5E"/>
    <w:rsid w:val="007944EB"/>
    <w:rsid w:val="00794F08"/>
    <w:rsid w:val="00796110"/>
    <w:rsid w:val="00796C3D"/>
    <w:rsid w:val="00796E18"/>
    <w:rsid w:val="00797D00"/>
    <w:rsid w:val="00797D22"/>
    <w:rsid w:val="00797F7D"/>
    <w:rsid w:val="007A0C58"/>
    <w:rsid w:val="007A12DC"/>
    <w:rsid w:val="007A1458"/>
    <w:rsid w:val="007A271C"/>
    <w:rsid w:val="007A2D89"/>
    <w:rsid w:val="007A483E"/>
    <w:rsid w:val="007A4D92"/>
    <w:rsid w:val="007A50AF"/>
    <w:rsid w:val="007A65C1"/>
    <w:rsid w:val="007A6631"/>
    <w:rsid w:val="007A6C88"/>
    <w:rsid w:val="007A6FC8"/>
    <w:rsid w:val="007A7041"/>
    <w:rsid w:val="007A740C"/>
    <w:rsid w:val="007B0092"/>
    <w:rsid w:val="007B2629"/>
    <w:rsid w:val="007B2DCD"/>
    <w:rsid w:val="007B3296"/>
    <w:rsid w:val="007B36D4"/>
    <w:rsid w:val="007B5E2A"/>
    <w:rsid w:val="007B605D"/>
    <w:rsid w:val="007B68A7"/>
    <w:rsid w:val="007B7C7F"/>
    <w:rsid w:val="007C0288"/>
    <w:rsid w:val="007C08E4"/>
    <w:rsid w:val="007C08FB"/>
    <w:rsid w:val="007C0F5F"/>
    <w:rsid w:val="007C2CE7"/>
    <w:rsid w:val="007C48D5"/>
    <w:rsid w:val="007C6A85"/>
    <w:rsid w:val="007C7EE0"/>
    <w:rsid w:val="007D07F3"/>
    <w:rsid w:val="007D106C"/>
    <w:rsid w:val="007D1AC7"/>
    <w:rsid w:val="007D1FE4"/>
    <w:rsid w:val="007D2148"/>
    <w:rsid w:val="007D2552"/>
    <w:rsid w:val="007D309D"/>
    <w:rsid w:val="007D32AC"/>
    <w:rsid w:val="007D352A"/>
    <w:rsid w:val="007D385A"/>
    <w:rsid w:val="007D45CD"/>
    <w:rsid w:val="007D47C3"/>
    <w:rsid w:val="007D480E"/>
    <w:rsid w:val="007D4FD8"/>
    <w:rsid w:val="007D5B29"/>
    <w:rsid w:val="007D5B84"/>
    <w:rsid w:val="007D710E"/>
    <w:rsid w:val="007D796E"/>
    <w:rsid w:val="007D79E2"/>
    <w:rsid w:val="007E00C0"/>
    <w:rsid w:val="007E18FF"/>
    <w:rsid w:val="007E200B"/>
    <w:rsid w:val="007E2D61"/>
    <w:rsid w:val="007E3471"/>
    <w:rsid w:val="007E4FF4"/>
    <w:rsid w:val="007E57F1"/>
    <w:rsid w:val="007E62EC"/>
    <w:rsid w:val="007E6AC1"/>
    <w:rsid w:val="007E7261"/>
    <w:rsid w:val="007F0165"/>
    <w:rsid w:val="007F0436"/>
    <w:rsid w:val="007F106F"/>
    <w:rsid w:val="007F17BE"/>
    <w:rsid w:val="007F296A"/>
    <w:rsid w:val="007F3055"/>
    <w:rsid w:val="007F4173"/>
    <w:rsid w:val="007F4C47"/>
    <w:rsid w:val="007F5909"/>
    <w:rsid w:val="007F5C78"/>
    <w:rsid w:val="007F6228"/>
    <w:rsid w:val="007F63DE"/>
    <w:rsid w:val="007F689C"/>
    <w:rsid w:val="007F69BF"/>
    <w:rsid w:val="007F760C"/>
    <w:rsid w:val="0080056F"/>
    <w:rsid w:val="00800655"/>
    <w:rsid w:val="00802413"/>
    <w:rsid w:val="00803F49"/>
    <w:rsid w:val="008041E4"/>
    <w:rsid w:val="00804F3E"/>
    <w:rsid w:val="0080683B"/>
    <w:rsid w:val="00806AA0"/>
    <w:rsid w:val="00807DED"/>
    <w:rsid w:val="00810AED"/>
    <w:rsid w:val="00810DE4"/>
    <w:rsid w:val="00814F56"/>
    <w:rsid w:val="00815707"/>
    <w:rsid w:val="00816A5B"/>
    <w:rsid w:val="00817170"/>
    <w:rsid w:val="0081736E"/>
    <w:rsid w:val="008175B6"/>
    <w:rsid w:val="00817ED5"/>
    <w:rsid w:val="008214E1"/>
    <w:rsid w:val="00824870"/>
    <w:rsid w:val="008270D1"/>
    <w:rsid w:val="0082724A"/>
    <w:rsid w:val="008279C5"/>
    <w:rsid w:val="00830727"/>
    <w:rsid w:val="008309AD"/>
    <w:rsid w:val="00831D0C"/>
    <w:rsid w:val="00831F1D"/>
    <w:rsid w:val="00832C0E"/>
    <w:rsid w:val="00832E8E"/>
    <w:rsid w:val="00833A1F"/>
    <w:rsid w:val="0083401C"/>
    <w:rsid w:val="00835BBC"/>
    <w:rsid w:val="00835DD8"/>
    <w:rsid w:val="008360A9"/>
    <w:rsid w:val="00836C25"/>
    <w:rsid w:val="00837591"/>
    <w:rsid w:val="00841A37"/>
    <w:rsid w:val="00841AC4"/>
    <w:rsid w:val="008420FA"/>
    <w:rsid w:val="008421D1"/>
    <w:rsid w:val="008454BD"/>
    <w:rsid w:val="00845839"/>
    <w:rsid w:val="0084762D"/>
    <w:rsid w:val="0084775B"/>
    <w:rsid w:val="00847FC3"/>
    <w:rsid w:val="00850B2D"/>
    <w:rsid w:val="00851062"/>
    <w:rsid w:val="00851387"/>
    <w:rsid w:val="008524A8"/>
    <w:rsid w:val="00852A0E"/>
    <w:rsid w:val="00853403"/>
    <w:rsid w:val="008536BD"/>
    <w:rsid w:val="00853DF1"/>
    <w:rsid w:val="0085492C"/>
    <w:rsid w:val="00854E49"/>
    <w:rsid w:val="00856518"/>
    <w:rsid w:val="00856815"/>
    <w:rsid w:val="00860A58"/>
    <w:rsid w:val="00860BAE"/>
    <w:rsid w:val="008630E0"/>
    <w:rsid w:val="00863488"/>
    <w:rsid w:val="00864720"/>
    <w:rsid w:val="00864BCB"/>
    <w:rsid w:val="00864CA9"/>
    <w:rsid w:val="00865769"/>
    <w:rsid w:val="00865F8F"/>
    <w:rsid w:val="00867466"/>
    <w:rsid w:val="00870832"/>
    <w:rsid w:val="00870BBF"/>
    <w:rsid w:val="00872016"/>
    <w:rsid w:val="008720E4"/>
    <w:rsid w:val="008725CC"/>
    <w:rsid w:val="00872A7C"/>
    <w:rsid w:val="00873BF1"/>
    <w:rsid w:val="0087443F"/>
    <w:rsid w:val="00875751"/>
    <w:rsid w:val="00877185"/>
    <w:rsid w:val="008774AC"/>
    <w:rsid w:val="008802AE"/>
    <w:rsid w:val="00880BE2"/>
    <w:rsid w:val="0088108A"/>
    <w:rsid w:val="00881D9E"/>
    <w:rsid w:val="0088200F"/>
    <w:rsid w:val="00883047"/>
    <w:rsid w:val="0088321A"/>
    <w:rsid w:val="008837D2"/>
    <w:rsid w:val="00884B87"/>
    <w:rsid w:val="0088622E"/>
    <w:rsid w:val="008874EA"/>
    <w:rsid w:val="0089206D"/>
    <w:rsid w:val="00892891"/>
    <w:rsid w:val="008934D8"/>
    <w:rsid w:val="008935DA"/>
    <w:rsid w:val="00893661"/>
    <w:rsid w:val="00893C85"/>
    <w:rsid w:val="008947E9"/>
    <w:rsid w:val="0089544B"/>
    <w:rsid w:val="00897E84"/>
    <w:rsid w:val="008A0837"/>
    <w:rsid w:val="008A0EDC"/>
    <w:rsid w:val="008A0F1F"/>
    <w:rsid w:val="008A11FE"/>
    <w:rsid w:val="008A1635"/>
    <w:rsid w:val="008A1B7D"/>
    <w:rsid w:val="008A37FE"/>
    <w:rsid w:val="008A3D35"/>
    <w:rsid w:val="008A4675"/>
    <w:rsid w:val="008A5BEE"/>
    <w:rsid w:val="008A6D4C"/>
    <w:rsid w:val="008A6E94"/>
    <w:rsid w:val="008A6F25"/>
    <w:rsid w:val="008A75AC"/>
    <w:rsid w:val="008A7AC7"/>
    <w:rsid w:val="008A7DEA"/>
    <w:rsid w:val="008A7E2B"/>
    <w:rsid w:val="008B1ABB"/>
    <w:rsid w:val="008B1EB2"/>
    <w:rsid w:val="008B3946"/>
    <w:rsid w:val="008B5201"/>
    <w:rsid w:val="008B5D05"/>
    <w:rsid w:val="008B70D4"/>
    <w:rsid w:val="008B778F"/>
    <w:rsid w:val="008B7A6E"/>
    <w:rsid w:val="008B7A77"/>
    <w:rsid w:val="008C1B9D"/>
    <w:rsid w:val="008C30B1"/>
    <w:rsid w:val="008C334A"/>
    <w:rsid w:val="008C33F9"/>
    <w:rsid w:val="008C4487"/>
    <w:rsid w:val="008D0122"/>
    <w:rsid w:val="008D3403"/>
    <w:rsid w:val="008D3565"/>
    <w:rsid w:val="008D4066"/>
    <w:rsid w:val="008D4202"/>
    <w:rsid w:val="008D4B99"/>
    <w:rsid w:val="008D50C9"/>
    <w:rsid w:val="008D5995"/>
    <w:rsid w:val="008D5A22"/>
    <w:rsid w:val="008D61A3"/>
    <w:rsid w:val="008D64D6"/>
    <w:rsid w:val="008D76CE"/>
    <w:rsid w:val="008E0A0A"/>
    <w:rsid w:val="008E2147"/>
    <w:rsid w:val="008E571F"/>
    <w:rsid w:val="008E60A8"/>
    <w:rsid w:val="008E6464"/>
    <w:rsid w:val="008E6752"/>
    <w:rsid w:val="008E6FB0"/>
    <w:rsid w:val="008E7436"/>
    <w:rsid w:val="008F0237"/>
    <w:rsid w:val="008F1EED"/>
    <w:rsid w:val="008F220E"/>
    <w:rsid w:val="008F2490"/>
    <w:rsid w:val="008F3A61"/>
    <w:rsid w:val="008F3C7B"/>
    <w:rsid w:val="008F429A"/>
    <w:rsid w:val="008F490B"/>
    <w:rsid w:val="008F4BA2"/>
    <w:rsid w:val="008F55CE"/>
    <w:rsid w:val="008F59FE"/>
    <w:rsid w:val="008F5E10"/>
    <w:rsid w:val="008F6A08"/>
    <w:rsid w:val="008F74AE"/>
    <w:rsid w:val="008F7BAA"/>
    <w:rsid w:val="00902D7D"/>
    <w:rsid w:val="00902EB9"/>
    <w:rsid w:val="009047C7"/>
    <w:rsid w:val="00904CDE"/>
    <w:rsid w:val="00905614"/>
    <w:rsid w:val="00905E63"/>
    <w:rsid w:val="00907360"/>
    <w:rsid w:val="009100F0"/>
    <w:rsid w:val="009101EF"/>
    <w:rsid w:val="0091099C"/>
    <w:rsid w:val="009121A2"/>
    <w:rsid w:val="00912267"/>
    <w:rsid w:val="009139FA"/>
    <w:rsid w:val="00913E15"/>
    <w:rsid w:val="00914211"/>
    <w:rsid w:val="00914635"/>
    <w:rsid w:val="0091470B"/>
    <w:rsid w:val="00915908"/>
    <w:rsid w:val="00922CA5"/>
    <w:rsid w:val="0092473E"/>
    <w:rsid w:val="009248B9"/>
    <w:rsid w:val="00924CCB"/>
    <w:rsid w:val="0092579C"/>
    <w:rsid w:val="00926121"/>
    <w:rsid w:val="00926C30"/>
    <w:rsid w:val="00926FCC"/>
    <w:rsid w:val="009271CF"/>
    <w:rsid w:val="0093151B"/>
    <w:rsid w:val="0093204C"/>
    <w:rsid w:val="0093215C"/>
    <w:rsid w:val="009322D2"/>
    <w:rsid w:val="009328FD"/>
    <w:rsid w:val="00932BEE"/>
    <w:rsid w:val="00934BF6"/>
    <w:rsid w:val="00935514"/>
    <w:rsid w:val="00935561"/>
    <w:rsid w:val="00935DA1"/>
    <w:rsid w:val="00936A57"/>
    <w:rsid w:val="00936C7A"/>
    <w:rsid w:val="00937395"/>
    <w:rsid w:val="009375B1"/>
    <w:rsid w:val="00940B1C"/>
    <w:rsid w:val="0094106A"/>
    <w:rsid w:val="00941117"/>
    <w:rsid w:val="009413F4"/>
    <w:rsid w:val="0094310A"/>
    <w:rsid w:val="0094369A"/>
    <w:rsid w:val="00943BEE"/>
    <w:rsid w:val="00945790"/>
    <w:rsid w:val="0094596D"/>
    <w:rsid w:val="00947154"/>
    <w:rsid w:val="00947823"/>
    <w:rsid w:val="00947E30"/>
    <w:rsid w:val="00950ECD"/>
    <w:rsid w:val="0095130C"/>
    <w:rsid w:val="009514C9"/>
    <w:rsid w:val="00952FFF"/>
    <w:rsid w:val="009538BF"/>
    <w:rsid w:val="00954071"/>
    <w:rsid w:val="0095415E"/>
    <w:rsid w:val="009541C5"/>
    <w:rsid w:val="00954369"/>
    <w:rsid w:val="00954BEE"/>
    <w:rsid w:val="00955939"/>
    <w:rsid w:val="00957C8F"/>
    <w:rsid w:val="00957CCA"/>
    <w:rsid w:val="00960726"/>
    <w:rsid w:val="00960960"/>
    <w:rsid w:val="00961EF4"/>
    <w:rsid w:val="0096251C"/>
    <w:rsid w:val="009630CA"/>
    <w:rsid w:val="0096320C"/>
    <w:rsid w:val="00964026"/>
    <w:rsid w:val="0096543B"/>
    <w:rsid w:val="00965F10"/>
    <w:rsid w:val="009667C7"/>
    <w:rsid w:val="00967CCB"/>
    <w:rsid w:val="00967DC0"/>
    <w:rsid w:val="00970549"/>
    <w:rsid w:val="009706C5"/>
    <w:rsid w:val="00970E83"/>
    <w:rsid w:val="00971165"/>
    <w:rsid w:val="00971E1E"/>
    <w:rsid w:val="00973167"/>
    <w:rsid w:val="00973279"/>
    <w:rsid w:val="0097446D"/>
    <w:rsid w:val="00974A97"/>
    <w:rsid w:val="009751C3"/>
    <w:rsid w:val="00980DA9"/>
    <w:rsid w:val="00980EC8"/>
    <w:rsid w:val="00982738"/>
    <w:rsid w:val="00982D99"/>
    <w:rsid w:val="00983152"/>
    <w:rsid w:val="00983523"/>
    <w:rsid w:val="0098411B"/>
    <w:rsid w:val="009841B5"/>
    <w:rsid w:val="00984CF8"/>
    <w:rsid w:val="00985B7B"/>
    <w:rsid w:val="00985DA2"/>
    <w:rsid w:val="00985DCC"/>
    <w:rsid w:val="0099012D"/>
    <w:rsid w:val="009923B8"/>
    <w:rsid w:val="0099283F"/>
    <w:rsid w:val="00992A8B"/>
    <w:rsid w:val="009935E5"/>
    <w:rsid w:val="00993E76"/>
    <w:rsid w:val="009943B9"/>
    <w:rsid w:val="009949D3"/>
    <w:rsid w:val="00995537"/>
    <w:rsid w:val="00995E02"/>
    <w:rsid w:val="0099785B"/>
    <w:rsid w:val="009A09A8"/>
    <w:rsid w:val="009A1559"/>
    <w:rsid w:val="009A180C"/>
    <w:rsid w:val="009A2541"/>
    <w:rsid w:val="009A25B8"/>
    <w:rsid w:val="009A30A5"/>
    <w:rsid w:val="009A4F10"/>
    <w:rsid w:val="009A63C1"/>
    <w:rsid w:val="009A708E"/>
    <w:rsid w:val="009A76D7"/>
    <w:rsid w:val="009B0C7E"/>
    <w:rsid w:val="009B1104"/>
    <w:rsid w:val="009B1FD2"/>
    <w:rsid w:val="009B210A"/>
    <w:rsid w:val="009B2ECA"/>
    <w:rsid w:val="009B3E19"/>
    <w:rsid w:val="009B3F7D"/>
    <w:rsid w:val="009B431F"/>
    <w:rsid w:val="009B4B59"/>
    <w:rsid w:val="009B4FF5"/>
    <w:rsid w:val="009B565C"/>
    <w:rsid w:val="009B5E11"/>
    <w:rsid w:val="009B65C5"/>
    <w:rsid w:val="009B6F60"/>
    <w:rsid w:val="009B7CB0"/>
    <w:rsid w:val="009C0207"/>
    <w:rsid w:val="009C19B1"/>
    <w:rsid w:val="009C1C20"/>
    <w:rsid w:val="009C3393"/>
    <w:rsid w:val="009C4981"/>
    <w:rsid w:val="009C6719"/>
    <w:rsid w:val="009C6CAC"/>
    <w:rsid w:val="009C7A37"/>
    <w:rsid w:val="009D0611"/>
    <w:rsid w:val="009D0D9D"/>
    <w:rsid w:val="009D120E"/>
    <w:rsid w:val="009D1C50"/>
    <w:rsid w:val="009D3235"/>
    <w:rsid w:val="009D3AA3"/>
    <w:rsid w:val="009D5681"/>
    <w:rsid w:val="009D6533"/>
    <w:rsid w:val="009D6645"/>
    <w:rsid w:val="009D7E42"/>
    <w:rsid w:val="009D7F0A"/>
    <w:rsid w:val="009E000B"/>
    <w:rsid w:val="009E0333"/>
    <w:rsid w:val="009E04C7"/>
    <w:rsid w:val="009E0A21"/>
    <w:rsid w:val="009E0CDE"/>
    <w:rsid w:val="009E30DE"/>
    <w:rsid w:val="009E3157"/>
    <w:rsid w:val="009E3496"/>
    <w:rsid w:val="009E3F3A"/>
    <w:rsid w:val="009E4275"/>
    <w:rsid w:val="009E4EEB"/>
    <w:rsid w:val="009E5483"/>
    <w:rsid w:val="009E705F"/>
    <w:rsid w:val="009E7BD9"/>
    <w:rsid w:val="009E7C5C"/>
    <w:rsid w:val="009F09CB"/>
    <w:rsid w:val="009F0FBD"/>
    <w:rsid w:val="009F29E2"/>
    <w:rsid w:val="009F424B"/>
    <w:rsid w:val="009F4CD9"/>
    <w:rsid w:val="009F5703"/>
    <w:rsid w:val="009F6B76"/>
    <w:rsid w:val="009F6C08"/>
    <w:rsid w:val="00A00375"/>
    <w:rsid w:val="00A00499"/>
    <w:rsid w:val="00A0083E"/>
    <w:rsid w:val="00A017B6"/>
    <w:rsid w:val="00A02232"/>
    <w:rsid w:val="00A02B53"/>
    <w:rsid w:val="00A0559A"/>
    <w:rsid w:val="00A07FF3"/>
    <w:rsid w:val="00A1080C"/>
    <w:rsid w:val="00A1181E"/>
    <w:rsid w:val="00A12883"/>
    <w:rsid w:val="00A12A75"/>
    <w:rsid w:val="00A12C14"/>
    <w:rsid w:val="00A13108"/>
    <w:rsid w:val="00A13C08"/>
    <w:rsid w:val="00A1526F"/>
    <w:rsid w:val="00A1614B"/>
    <w:rsid w:val="00A16360"/>
    <w:rsid w:val="00A168FE"/>
    <w:rsid w:val="00A16AB8"/>
    <w:rsid w:val="00A16B08"/>
    <w:rsid w:val="00A20121"/>
    <w:rsid w:val="00A2025E"/>
    <w:rsid w:val="00A20C1A"/>
    <w:rsid w:val="00A219F0"/>
    <w:rsid w:val="00A22B88"/>
    <w:rsid w:val="00A24257"/>
    <w:rsid w:val="00A24A29"/>
    <w:rsid w:val="00A253B4"/>
    <w:rsid w:val="00A2639A"/>
    <w:rsid w:val="00A266C1"/>
    <w:rsid w:val="00A267BB"/>
    <w:rsid w:val="00A267BE"/>
    <w:rsid w:val="00A27B28"/>
    <w:rsid w:val="00A31004"/>
    <w:rsid w:val="00A31BA0"/>
    <w:rsid w:val="00A31D18"/>
    <w:rsid w:val="00A32AF4"/>
    <w:rsid w:val="00A33634"/>
    <w:rsid w:val="00A33C87"/>
    <w:rsid w:val="00A35DB7"/>
    <w:rsid w:val="00A40DEA"/>
    <w:rsid w:val="00A4233A"/>
    <w:rsid w:val="00A43B0E"/>
    <w:rsid w:val="00A44E78"/>
    <w:rsid w:val="00A45010"/>
    <w:rsid w:val="00A47838"/>
    <w:rsid w:val="00A47C7A"/>
    <w:rsid w:val="00A51E81"/>
    <w:rsid w:val="00A523B3"/>
    <w:rsid w:val="00A52525"/>
    <w:rsid w:val="00A5253E"/>
    <w:rsid w:val="00A52785"/>
    <w:rsid w:val="00A535C0"/>
    <w:rsid w:val="00A53F68"/>
    <w:rsid w:val="00A54B72"/>
    <w:rsid w:val="00A56C0D"/>
    <w:rsid w:val="00A576DD"/>
    <w:rsid w:val="00A6096F"/>
    <w:rsid w:val="00A623C7"/>
    <w:rsid w:val="00A62911"/>
    <w:rsid w:val="00A638BE"/>
    <w:rsid w:val="00A63CE6"/>
    <w:rsid w:val="00A64098"/>
    <w:rsid w:val="00A6422F"/>
    <w:rsid w:val="00A64285"/>
    <w:rsid w:val="00A64CD2"/>
    <w:rsid w:val="00A65699"/>
    <w:rsid w:val="00A66489"/>
    <w:rsid w:val="00A6662A"/>
    <w:rsid w:val="00A669F8"/>
    <w:rsid w:val="00A67408"/>
    <w:rsid w:val="00A67BCC"/>
    <w:rsid w:val="00A67C4C"/>
    <w:rsid w:val="00A70FA3"/>
    <w:rsid w:val="00A713B3"/>
    <w:rsid w:val="00A715D9"/>
    <w:rsid w:val="00A71887"/>
    <w:rsid w:val="00A71A24"/>
    <w:rsid w:val="00A71D37"/>
    <w:rsid w:val="00A7200E"/>
    <w:rsid w:val="00A7286C"/>
    <w:rsid w:val="00A72D22"/>
    <w:rsid w:val="00A73006"/>
    <w:rsid w:val="00A747E5"/>
    <w:rsid w:val="00A74E6C"/>
    <w:rsid w:val="00A75368"/>
    <w:rsid w:val="00A753BB"/>
    <w:rsid w:val="00A75E0B"/>
    <w:rsid w:val="00A76495"/>
    <w:rsid w:val="00A764CD"/>
    <w:rsid w:val="00A76601"/>
    <w:rsid w:val="00A77D1A"/>
    <w:rsid w:val="00A80EC0"/>
    <w:rsid w:val="00A8195C"/>
    <w:rsid w:val="00A81BCD"/>
    <w:rsid w:val="00A825A5"/>
    <w:rsid w:val="00A82AC8"/>
    <w:rsid w:val="00A843D0"/>
    <w:rsid w:val="00A85237"/>
    <w:rsid w:val="00A85FF9"/>
    <w:rsid w:val="00A863F7"/>
    <w:rsid w:val="00A86CA1"/>
    <w:rsid w:val="00A87020"/>
    <w:rsid w:val="00A87FA1"/>
    <w:rsid w:val="00A911D3"/>
    <w:rsid w:val="00A91E1C"/>
    <w:rsid w:val="00A92641"/>
    <w:rsid w:val="00A92A7D"/>
    <w:rsid w:val="00A93C5E"/>
    <w:rsid w:val="00A93E31"/>
    <w:rsid w:val="00A94115"/>
    <w:rsid w:val="00A94A52"/>
    <w:rsid w:val="00A95ACA"/>
    <w:rsid w:val="00A9678E"/>
    <w:rsid w:val="00A96DA8"/>
    <w:rsid w:val="00AA143D"/>
    <w:rsid w:val="00AA2EBA"/>
    <w:rsid w:val="00AA4DA9"/>
    <w:rsid w:val="00AA68C3"/>
    <w:rsid w:val="00AA6D24"/>
    <w:rsid w:val="00AA78C2"/>
    <w:rsid w:val="00AB0275"/>
    <w:rsid w:val="00AB15E2"/>
    <w:rsid w:val="00AB2B1B"/>
    <w:rsid w:val="00AB3BD2"/>
    <w:rsid w:val="00AB4BD2"/>
    <w:rsid w:val="00AB5083"/>
    <w:rsid w:val="00AB5A7A"/>
    <w:rsid w:val="00AB5D07"/>
    <w:rsid w:val="00AB68C0"/>
    <w:rsid w:val="00AB6922"/>
    <w:rsid w:val="00AB75B9"/>
    <w:rsid w:val="00AC13E5"/>
    <w:rsid w:val="00AC16CE"/>
    <w:rsid w:val="00AC178F"/>
    <w:rsid w:val="00AC25AC"/>
    <w:rsid w:val="00AC495B"/>
    <w:rsid w:val="00AC516C"/>
    <w:rsid w:val="00AC5251"/>
    <w:rsid w:val="00AC53B8"/>
    <w:rsid w:val="00AC654A"/>
    <w:rsid w:val="00AC6F01"/>
    <w:rsid w:val="00AD03C3"/>
    <w:rsid w:val="00AD0BEB"/>
    <w:rsid w:val="00AD1CC9"/>
    <w:rsid w:val="00AD219E"/>
    <w:rsid w:val="00AD2209"/>
    <w:rsid w:val="00AD3BE1"/>
    <w:rsid w:val="00AD3FE3"/>
    <w:rsid w:val="00AD475A"/>
    <w:rsid w:val="00AD4D68"/>
    <w:rsid w:val="00AD5A97"/>
    <w:rsid w:val="00AD7F8A"/>
    <w:rsid w:val="00AE1158"/>
    <w:rsid w:val="00AE13D6"/>
    <w:rsid w:val="00AE1954"/>
    <w:rsid w:val="00AE2100"/>
    <w:rsid w:val="00AE226D"/>
    <w:rsid w:val="00AE245F"/>
    <w:rsid w:val="00AE2495"/>
    <w:rsid w:val="00AE2A9D"/>
    <w:rsid w:val="00AE2B7C"/>
    <w:rsid w:val="00AE39D7"/>
    <w:rsid w:val="00AE422D"/>
    <w:rsid w:val="00AE4342"/>
    <w:rsid w:val="00AE51AA"/>
    <w:rsid w:val="00AE79DA"/>
    <w:rsid w:val="00AE7A9D"/>
    <w:rsid w:val="00AE7E6D"/>
    <w:rsid w:val="00AF0751"/>
    <w:rsid w:val="00AF18FE"/>
    <w:rsid w:val="00AF23CC"/>
    <w:rsid w:val="00AF328F"/>
    <w:rsid w:val="00AF534D"/>
    <w:rsid w:val="00AF5F88"/>
    <w:rsid w:val="00AF6806"/>
    <w:rsid w:val="00AF6DD9"/>
    <w:rsid w:val="00AF7DE2"/>
    <w:rsid w:val="00B00809"/>
    <w:rsid w:val="00B00D8C"/>
    <w:rsid w:val="00B00E0B"/>
    <w:rsid w:val="00B02828"/>
    <w:rsid w:val="00B02E4F"/>
    <w:rsid w:val="00B03601"/>
    <w:rsid w:val="00B044F5"/>
    <w:rsid w:val="00B04E66"/>
    <w:rsid w:val="00B05094"/>
    <w:rsid w:val="00B06AEC"/>
    <w:rsid w:val="00B06DF3"/>
    <w:rsid w:val="00B07010"/>
    <w:rsid w:val="00B102DF"/>
    <w:rsid w:val="00B1053C"/>
    <w:rsid w:val="00B11707"/>
    <w:rsid w:val="00B13352"/>
    <w:rsid w:val="00B156D6"/>
    <w:rsid w:val="00B162F0"/>
    <w:rsid w:val="00B170C8"/>
    <w:rsid w:val="00B17115"/>
    <w:rsid w:val="00B17984"/>
    <w:rsid w:val="00B17C35"/>
    <w:rsid w:val="00B20ED3"/>
    <w:rsid w:val="00B21AE9"/>
    <w:rsid w:val="00B22B79"/>
    <w:rsid w:val="00B22B97"/>
    <w:rsid w:val="00B239B2"/>
    <w:rsid w:val="00B24099"/>
    <w:rsid w:val="00B2485F"/>
    <w:rsid w:val="00B24DED"/>
    <w:rsid w:val="00B26188"/>
    <w:rsid w:val="00B26AD5"/>
    <w:rsid w:val="00B275ED"/>
    <w:rsid w:val="00B304C9"/>
    <w:rsid w:val="00B30BF2"/>
    <w:rsid w:val="00B31415"/>
    <w:rsid w:val="00B31D1A"/>
    <w:rsid w:val="00B323E4"/>
    <w:rsid w:val="00B324E5"/>
    <w:rsid w:val="00B32B11"/>
    <w:rsid w:val="00B32BC2"/>
    <w:rsid w:val="00B32E3D"/>
    <w:rsid w:val="00B349B3"/>
    <w:rsid w:val="00B35CC9"/>
    <w:rsid w:val="00B37A9C"/>
    <w:rsid w:val="00B4084D"/>
    <w:rsid w:val="00B408AA"/>
    <w:rsid w:val="00B41BBC"/>
    <w:rsid w:val="00B421B5"/>
    <w:rsid w:val="00B431A6"/>
    <w:rsid w:val="00B43EE9"/>
    <w:rsid w:val="00B45DFE"/>
    <w:rsid w:val="00B477A7"/>
    <w:rsid w:val="00B47A0E"/>
    <w:rsid w:val="00B47B45"/>
    <w:rsid w:val="00B504F6"/>
    <w:rsid w:val="00B505B2"/>
    <w:rsid w:val="00B512C0"/>
    <w:rsid w:val="00B514A9"/>
    <w:rsid w:val="00B51BA9"/>
    <w:rsid w:val="00B52E1E"/>
    <w:rsid w:val="00B538DA"/>
    <w:rsid w:val="00B574CF"/>
    <w:rsid w:val="00B5750D"/>
    <w:rsid w:val="00B5763D"/>
    <w:rsid w:val="00B61300"/>
    <w:rsid w:val="00B61DD2"/>
    <w:rsid w:val="00B62D0A"/>
    <w:rsid w:val="00B642B1"/>
    <w:rsid w:val="00B651A4"/>
    <w:rsid w:val="00B653B1"/>
    <w:rsid w:val="00B65F87"/>
    <w:rsid w:val="00B66441"/>
    <w:rsid w:val="00B66BDB"/>
    <w:rsid w:val="00B66BEB"/>
    <w:rsid w:val="00B66EF5"/>
    <w:rsid w:val="00B66F8C"/>
    <w:rsid w:val="00B67572"/>
    <w:rsid w:val="00B67811"/>
    <w:rsid w:val="00B7059B"/>
    <w:rsid w:val="00B716B1"/>
    <w:rsid w:val="00B719E5"/>
    <w:rsid w:val="00B724E9"/>
    <w:rsid w:val="00B74DEE"/>
    <w:rsid w:val="00B7525B"/>
    <w:rsid w:val="00B75CD2"/>
    <w:rsid w:val="00B76040"/>
    <w:rsid w:val="00B762E6"/>
    <w:rsid w:val="00B76959"/>
    <w:rsid w:val="00B77F44"/>
    <w:rsid w:val="00B81143"/>
    <w:rsid w:val="00B8155B"/>
    <w:rsid w:val="00B83817"/>
    <w:rsid w:val="00B8455E"/>
    <w:rsid w:val="00B85048"/>
    <w:rsid w:val="00B85D95"/>
    <w:rsid w:val="00B863DF"/>
    <w:rsid w:val="00B87196"/>
    <w:rsid w:val="00B91F07"/>
    <w:rsid w:val="00B95529"/>
    <w:rsid w:val="00B95F6C"/>
    <w:rsid w:val="00B96A3B"/>
    <w:rsid w:val="00B9775C"/>
    <w:rsid w:val="00B9780C"/>
    <w:rsid w:val="00B97B69"/>
    <w:rsid w:val="00BA080E"/>
    <w:rsid w:val="00BA0C66"/>
    <w:rsid w:val="00BA1E68"/>
    <w:rsid w:val="00BA25F3"/>
    <w:rsid w:val="00BA4826"/>
    <w:rsid w:val="00BA4E94"/>
    <w:rsid w:val="00BA5AD0"/>
    <w:rsid w:val="00BA63C1"/>
    <w:rsid w:val="00BA79AF"/>
    <w:rsid w:val="00BB0570"/>
    <w:rsid w:val="00BB0807"/>
    <w:rsid w:val="00BB0A4C"/>
    <w:rsid w:val="00BB1C69"/>
    <w:rsid w:val="00BB2193"/>
    <w:rsid w:val="00BB239C"/>
    <w:rsid w:val="00BB401C"/>
    <w:rsid w:val="00BB6FBD"/>
    <w:rsid w:val="00BB71E6"/>
    <w:rsid w:val="00BB77A5"/>
    <w:rsid w:val="00BC07C7"/>
    <w:rsid w:val="00BC0E16"/>
    <w:rsid w:val="00BC1961"/>
    <w:rsid w:val="00BC1A9A"/>
    <w:rsid w:val="00BC1AF7"/>
    <w:rsid w:val="00BC1E3E"/>
    <w:rsid w:val="00BC2B85"/>
    <w:rsid w:val="00BC2C89"/>
    <w:rsid w:val="00BC372F"/>
    <w:rsid w:val="00BC4D82"/>
    <w:rsid w:val="00BC7207"/>
    <w:rsid w:val="00BC726E"/>
    <w:rsid w:val="00BD0621"/>
    <w:rsid w:val="00BD19A4"/>
    <w:rsid w:val="00BD213E"/>
    <w:rsid w:val="00BD3381"/>
    <w:rsid w:val="00BD5EC6"/>
    <w:rsid w:val="00BD5FDC"/>
    <w:rsid w:val="00BE071B"/>
    <w:rsid w:val="00BE075C"/>
    <w:rsid w:val="00BE34FA"/>
    <w:rsid w:val="00BE4459"/>
    <w:rsid w:val="00BE53BC"/>
    <w:rsid w:val="00BE545D"/>
    <w:rsid w:val="00BE7DBD"/>
    <w:rsid w:val="00BE7DDE"/>
    <w:rsid w:val="00BE7EFF"/>
    <w:rsid w:val="00BF108C"/>
    <w:rsid w:val="00BF4AD3"/>
    <w:rsid w:val="00BF644D"/>
    <w:rsid w:val="00BF6F7B"/>
    <w:rsid w:val="00BF7013"/>
    <w:rsid w:val="00BF7DA8"/>
    <w:rsid w:val="00C0077D"/>
    <w:rsid w:val="00C00C5E"/>
    <w:rsid w:val="00C02590"/>
    <w:rsid w:val="00C02FE9"/>
    <w:rsid w:val="00C045DD"/>
    <w:rsid w:val="00C052E9"/>
    <w:rsid w:val="00C0610F"/>
    <w:rsid w:val="00C0692E"/>
    <w:rsid w:val="00C0699A"/>
    <w:rsid w:val="00C07A77"/>
    <w:rsid w:val="00C106EA"/>
    <w:rsid w:val="00C114F7"/>
    <w:rsid w:val="00C12A99"/>
    <w:rsid w:val="00C149CB"/>
    <w:rsid w:val="00C14A72"/>
    <w:rsid w:val="00C15960"/>
    <w:rsid w:val="00C15CAD"/>
    <w:rsid w:val="00C16965"/>
    <w:rsid w:val="00C16AC8"/>
    <w:rsid w:val="00C2026E"/>
    <w:rsid w:val="00C20282"/>
    <w:rsid w:val="00C24103"/>
    <w:rsid w:val="00C248B2"/>
    <w:rsid w:val="00C24F76"/>
    <w:rsid w:val="00C25270"/>
    <w:rsid w:val="00C25670"/>
    <w:rsid w:val="00C25C9A"/>
    <w:rsid w:val="00C25CC4"/>
    <w:rsid w:val="00C26616"/>
    <w:rsid w:val="00C26692"/>
    <w:rsid w:val="00C27163"/>
    <w:rsid w:val="00C274B4"/>
    <w:rsid w:val="00C301CE"/>
    <w:rsid w:val="00C30EC1"/>
    <w:rsid w:val="00C31521"/>
    <w:rsid w:val="00C321A1"/>
    <w:rsid w:val="00C3253B"/>
    <w:rsid w:val="00C33499"/>
    <w:rsid w:val="00C34989"/>
    <w:rsid w:val="00C3601A"/>
    <w:rsid w:val="00C400E1"/>
    <w:rsid w:val="00C400FA"/>
    <w:rsid w:val="00C407E8"/>
    <w:rsid w:val="00C410D9"/>
    <w:rsid w:val="00C42DB6"/>
    <w:rsid w:val="00C42F0F"/>
    <w:rsid w:val="00C431A9"/>
    <w:rsid w:val="00C44F3A"/>
    <w:rsid w:val="00C44F5C"/>
    <w:rsid w:val="00C45688"/>
    <w:rsid w:val="00C4656A"/>
    <w:rsid w:val="00C46876"/>
    <w:rsid w:val="00C471EE"/>
    <w:rsid w:val="00C52417"/>
    <w:rsid w:val="00C5335B"/>
    <w:rsid w:val="00C54E70"/>
    <w:rsid w:val="00C55D9C"/>
    <w:rsid w:val="00C563A8"/>
    <w:rsid w:val="00C56D48"/>
    <w:rsid w:val="00C570B9"/>
    <w:rsid w:val="00C60339"/>
    <w:rsid w:val="00C6066A"/>
    <w:rsid w:val="00C60B7F"/>
    <w:rsid w:val="00C60C87"/>
    <w:rsid w:val="00C61636"/>
    <w:rsid w:val="00C6284C"/>
    <w:rsid w:val="00C63190"/>
    <w:rsid w:val="00C63934"/>
    <w:rsid w:val="00C64189"/>
    <w:rsid w:val="00C65A84"/>
    <w:rsid w:val="00C70C22"/>
    <w:rsid w:val="00C72B8E"/>
    <w:rsid w:val="00C7332F"/>
    <w:rsid w:val="00C736C5"/>
    <w:rsid w:val="00C74D56"/>
    <w:rsid w:val="00C75395"/>
    <w:rsid w:val="00C76588"/>
    <w:rsid w:val="00C76A1E"/>
    <w:rsid w:val="00C76D80"/>
    <w:rsid w:val="00C81576"/>
    <w:rsid w:val="00C827C3"/>
    <w:rsid w:val="00C82CC7"/>
    <w:rsid w:val="00C82FCC"/>
    <w:rsid w:val="00C83295"/>
    <w:rsid w:val="00C8372A"/>
    <w:rsid w:val="00C84A1B"/>
    <w:rsid w:val="00C84D34"/>
    <w:rsid w:val="00C85205"/>
    <w:rsid w:val="00C854B1"/>
    <w:rsid w:val="00C85C8F"/>
    <w:rsid w:val="00C860BA"/>
    <w:rsid w:val="00C86C9E"/>
    <w:rsid w:val="00C87A91"/>
    <w:rsid w:val="00C87B1E"/>
    <w:rsid w:val="00C90EEC"/>
    <w:rsid w:val="00C93860"/>
    <w:rsid w:val="00C93BD5"/>
    <w:rsid w:val="00C93CD0"/>
    <w:rsid w:val="00C944BE"/>
    <w:rsid w:val="00C9524B"/>
    <w:rsid w:val="00C964D3"/>
    <w:rsid w:val="00C96A1E"/>
    <w:rsid w:val="00C9752A"/>
    <w:rsid w:val="00CA04E5"/>
    <w:rsid w:val="00CA1F96"/>
    <w:rsid w:val="00CA36F0"/>
    <w:rsid w:val="00CA4300"/>
    <w:rsid w:val="00CA4FAA"/>
    <w:rsid w:val="00CA5F49"/>
    <w:rsid w:val="00CA70A2"/>
    <w:rsid w:val="00CA70EF"/>
    <w:rsid w:val="00CA71CF"/>
    <w:rsid w:val="00CA773A"/>
    <w:rsid w:val="00CA7F91"/>
    <w:rsid w:val="00CB029C"/>
    <w:rsid w:val="00CB0D90"/>
    <w:rsid w:val="00CB1196"/>
    <w:rsid w:val="00CB1409"/>
    <w:rsid w:val="00CB2C6F"/>
    <w:rsid w:val="00CB2D8C"/>
    <w:rsid w:val="00CB3347"/>
    <w:rsid w:val="00CB3B65"/>
    <w:rsid w:val="00CB3ED3"/>
    <w:rsid w:val="00CB4B90"/>
    <w:rsid w:val="00CB6666"/>
    <w:rsid w:val="00CC21D1"/>
    <w:rsid w:val="00CC2868"/>
    <w:rsid w:val="00CC2FAF"/>
    <w:rsid w:val="00CC3400"/>
    <w:rsid w:val="00CC340B"/>
    <w:rsid w:val="00CC4089"/>
    <w:rsid w:val="00CC40E3"/>
    <w:rsid w:val="00CC4B71"/>
    <w:rsid w:val="00CC5734"/>
    <w:rsid w:val="00CC6129"/>
    <w:rsid w:val="00CC68AB"/>
    <w:rsid w:val="00CD00B1"/>
    <w:rsid w:val="00CD091F"/>
    <w:rsid w:val="00CD0C1B"/>
    <w:rsid w:val="00CD1055"/>
    <w:rsid w:val="00CD1A27"/>
    <w:rsid w:val="00CD1D5A"/>
    <w:rsid w:val="00CD2111"/>
    <w:rsid w:val="00CD2942"/>
    <w:rsid w:val="00CD29CC"/>
    <w:rsid w:val="00CD2B14"/>
    <w:rsid w:val="00CD2F3C"/>
    <w:rsid w:val="00CD34FB"/>
    <w:rsid w:val="00CD3824"/>
    <w:rsid w:val="00CD4C7D"/>
    <w:rsid w:val="00CD7CD7"/>
    <w:rsid w:val="00CE12D7"/>
    <w:rsid w:val="00CE2CED"/>
    <w:rsid w:val="00CE3408"/>
    <w:rsid w:val="00CE3DA8"/>
    <w:rsid w:val="00CE75DE"/>
    <w:rsid w:val="00CF07A5"/>
    <w:rsid w:val="00CF0D35"/>
    <w:rsid w:val="00CF1105"/>
    <w:rsid w:val="00CF1336"/>
    <w:rsid w:val="00CF29F1"/>
    <w:rsid w:val="00CF44AA"/>
    <w:rsid w:val="00CF4CDA"/>
    <w:rsid w:val="00CF5595"/>
    <w:rsid w:val="00CF5710"/>
    <w:rsid w:val="00CF6223"/>
    <w:rsid w:val="00D00C47"/>
    <w:rsid w:val="00D04382"/>
    <w:rsid w:val="00D04F50"/>
    <w:rsid w:val="00D05A94"/>
    <w:rsid w:val="00D105C8"/>
    <w:rsid w:val="00D116B3"/>
    <w:rsid w:val="00D1468C"/>
    <w:rsid w:val="00D150C4"/>
    <w:rsid w:val="00D16319"/>
    <w:rsid w:val="00D178B1"/>
    <w:rsid w:val="00D17FCD"/>
    <w:rsid w:val="00D2093D"/>
    <w:rsid w:val="00D21615"/>
    <w:rsid w:val="00D21C11"/>
    <w:rsid w:val="00D222F9"/>
    <w:rsid w:val="00D2425C"/>
    <w:rsid w:val="00D245F3"/>
    <w:rsid w:val="00D24AA5"/>
    <w:rsid w:val="00D24B5C"/>
    <w:rsid w:val="00D262B4"/>
    <w:rsid w:val="00D2678F"/>
    <w:rsid w:val="00D30352"/>
    <w:rsid w:val="00D30560"/>
    <w:rsid w:val="00D34838"/>
    <w:rsid w:val="00D34D14"/>
    <w:rsid w:val="00D350CB"/>
    <w:rsid w:val="00D356F2"/>
    <w:rsid w:val="00D364BF"/>
    <w:rsid w:val="00D36507"/>
    <w:rsid w:val="00D365C4"/>
    <w:rsid w:val="00D36ECD"/>
    <w:rsid w:val="00D37587"/>
    <w:rsid w:val="00D411F2"/>
    <w:rsid w:val="00D41BD9"/>
    <w:rsid w:val="00D41D11"/>
    <w:rsid w:val="00D43A87"/>
    <w:rsid w:val="00D43BF0"/>
    <w:rsid w:val="00D43F2D"/>
    <w:rsid w:val="00D46D05"/>
    <w:rsid w:val="00D46D39"/>
    <w:rsid w:val="00D47D72"/>
    <w:rsid w:val="00D50570"/>
    <w:rsid w:val="00D506A1"/>
    <w:rsid w:val="00D50933"/>
    <w:rsid w:val="00D50D44"/>
    <w:rsid w:val="00D50EF3"/>
    <w:rsid w:val="00D52D6E"/>
    <w:rsid w:val="00D52FB1"/>
    <w:rsid w:val="00D538DB"/>
    <w:rsid w:val="00D54455"/>
    <w:rsid w:val="00D54822"/>
    <w:rsid w:val="00D549B6"/>
    <w:rsid w:val="00D54C6A"/>
    <w:rsid w:val="00D54D9A"/>
    <w:rsid w:val="00D55421"/>
    <w:rsid w:val="00D55DB3"/>
    <w:rsid w:val="00D56B37"/>
    <w:rsid w:val="00D572D0"/>
    <w:rsid w:val="00D57DEA"/>
    <w:rsid w:val="00D605D9"/>
    <w:rsid w:val="00D61438"/>
    <w:rsid w:val="00D61878"/>
    <w:rsid w:val="00D63B70"/>
    <w:rsid w:val="00D64A8A"/>
    <w:rsid w:val="00D65DEB"/>
    <w:rsid w:val="00D66B41"/>
    <w:rsid w:val="00D675BD"/>
    <w:rsid w:val="00D67632"/>
    <w:rsid w:val="00D7163E"/>
    <w:rsid w:val="00D71B45"/>
    <w:rsid w:val="00D71BD7"/>
    <w:rsid w:val="00D72C7B"/>
    <w:rsid w:val="00D73B3E"/>
    <w:rsid w:val="00D73D6A"/>
    <w:rsid w:val="00D74174"/>
    <w:rsid w:val="00D7474B"/>
    <w:rsid w:val="00D74868"/>
    <w:rsid w:val="00D75407"/>
    <w:rsid w:val="00D75CFF"/>
    <w:rsid w:val="00D75DDF"/>
    <w:rsid w:val="00D760A4"/>
    <w:rsid w:val="00D76783"/>
    <w:rsid w:val="00D770A1"/>
    <w:rsid w:val="00D80324"/>
    <w:rsid w:val="00D810D1"/>
    <w:rsid w:val="00D8159B"/>
    <w:rsid w:val="00D81B4F"/>
    <w:rsid w:val="00D82BA4"/>
    <w:rsid w:val="00D82DF3"/>
    <w:rsid w:val="00D83524"/>
    <w:rsid w:val="00D83FEE"/>
    <w:rsid w:val="00D8492A"/>
    <w:rsid w:val="00D84C51"/>
    <w:rsid w:val="00D84FB6"/>
    <w:rsid w:val="00D855D7"/>
    <w:rsid w:val="00D87080"/>
    <w:rsid w:val="00D92813"/>
    <w:rsid w:val="00D92D65"/>
    <w:rsid w:val="00D9301E"/>
    <w:rsid w:val="00D93033"/>
    <w:rsid w:val="00D93219"/>
    <w:rsid w:val="00D9435F"/>
    <w:rsid w:val="00D972AA"/>
    <w:rsid w:val="00DA000D"/>
    <w:rsid w:val="00DA07D6"/>
    <w:rsid w:val="00DA0D36"/>
    <w:rsid w:val="00DA183A"/>
    <w:rsid w:val="00DA3E45"/>
    <w:rsid w:val="00DA4B1A"/>
    <w:rsid w:val="00DA4C22"/>
    <w:rsid w:val="00DA5869"/>
    <w:rsid w:val="00DA6654"/>
    <w:rsid w:val="00DA76DC"/>
    <w:rsid w:val="00DA7792"/>
    <w:rsid w:val="00DA7897"/>
    <w:rsid w:val="00DB0A52"/>
    <w:rsid w:val="00DB0C70"/>
    <w:rsid w:val="00DB1155"/>
    <w:rsid w:val="00DB3040"/>
    <w:rsid w:val="00DB4286"/>
    <w:rsid w:val="00DB5057"/>
    <w:rsid w:val="00DB5303"/>
    <w:rsid w:val="00DB548A"/>
    <w:rsid w:val="00DB727C"/>
    <w:rsid w:val="00DC1AAC"/>
    <w:rsid w:val="00DC209B"/>
    <w:rsid w:val="00DC2A3C"/>
    <w:rsid w:val="00DC2FFA"/>
    <w:rsid w:val="00DC31A3"/>
    <w:rsid w:val="00DC381E"/>
    <w:rsid w:val="00DC3CEA"/>
    <w:rsid w:val="00DC3F7A"/>
    <w:rsid w:val="00DC4042"/>
    <w:rsid w:val="00DC520B"/>
    <w:rsid w:val="00DC6839"/>
    <w:rsid w:val="00DC6A49"/>
    <w:rsid w:val="00DC6CB6"/>
    <w:rsid w:val="00DC7517"/>
    <w:rsid w:val="00DC7B54"/>
    <w:rsid w:val="00DC7D83"/>
    <w:rsid w:val="00DD02F9"/>
    <w:rsid w:val="00DD194B"/>
    <w:rsid w:val="00DD21AB"/>
    <w:rsid w:val="00DD2685"/>
    <w:rsid w:val="00DD3011"/>
    <w:rsid w:val="00DD3D6B"/>
    <w:rsid w:val="00DD4149"/>
    <w:rsid w:val="00DD4172"/>
    <w:rsid w:val="00DD4178"/>
    <w:rsid w:val="00DD5807"/>
    <w:rsid w:val="00DD5DE9"/>
    <w:rsid w:val="00DD649B"/>
    <w:rsid w:val="00DD64A8"/>
    <w:rsid w:val="00DD7464"/>
    <w:rsid w:val="00DE0199"/>
    <w:rsid w:val="00DE07A6"/>
    <w:rsid w:val="00DE0B7E"/>
    <w:rsid w:val="00DE0EBE"/>
    <w:rsid w:val="00DE0F1A"/>
    <w:rsid w:val="00DE1F7A"/>
    <w:rsid w:val="00DE3CD5"/>
    <w:rsid w:val="00DE471C"/>
    <w:rsid w:val="00DE4CCC"/>
    <w:rsid w:val="00DE4FD5"/>
    <w:rsid w:val="00DE6373"/>
    <w:rsid w:val="00DE65EF"/>
    <w:rsid w:val="00DF00A8"/>
    <w:rsid w:val="00DF1847"/>
    <w:rsid w:val="00DF244F"/>
    <w:rsid w:val="00DF2DBF"/>
    <w:rsid w:val="00DF3CB4"/>
    <w:rsid w:val="00DF52BE"/>
    <w:rsid w:val="00DF54BC"/>
    <w:rsid w:val="00DF63D1"/>
    <w:rsid w:val="00DF6E8D"/>
    <w:rsid w:val="00DF74BB"/>
    <w:rsid w:val="00E00E43"/>
    <w:rsid w:val="00E011B8"/>
    <w:rsid w:val="00E01FEF"/>
    <w:rsid w:val="00E027E6"/>
    <w:rsid w:val="00E038C9"/>
    <w:rsid w:val="00E05D7E"/>
    <w:rsid w:val="00E0750A"/>
    <w:rsid w:val="00E107D7"/>
    <w:rsid w:val="00E120A8"/>
    <w:rsid w:val="00E13EEE"/>
    <w:rsid w:val="00E14B1D"/>
    <w:rsid w:val="00E14F6F"/>
    <w:rsid w:val="00E15A24"/>
    <w:rsid w:val="00E15C7F"/>
    <w:rsid w:val="00E16071"/>
    <w:rsid w:val="00E1789E"/>
    <w:rsid w:val="00E2030F"/>
    <w:rsid w:val="00E20447"/>
    <w:rsid w:val="00E20520"/>
    <w:rsid w:val="00E21571"/>
    <w:rsid w:val="00E217BA"/>
    <w:rsid w:val="00E22DE0"/>
    <w:rsid w:val="00E2351E"/>
    <w:rsid w:val="00E23E8D"/>
    <w:rsid w:val="00E245AD"/>
    <w:rsid w:val="00E248E5"/>
    <w:rsid w:val="00E24BB1"/>
    <w:rsid w:val="00E24D37"/>
    <w:rsid w:val="00E251B3"/>
    <w:rsid w:val="00E25D9A"/>
    <w:rsid w:val="00E25E31"/>
    <w:rsid w:val="00E26364"/>
    <w:rsid w:val="00E265A2"/>
    <w:rsid w:val="00E267F7"/>
    <w:rsid w:val="00E269BE"/>
    <w:rsid w:val="00E27512"/>
    <w:rsid w:val="00E279CD"/>
    <w:rsid w:val="00E305B9"/>
    <w:rsid w:val="00E31A31"/>
    <w:rsid w:val="00E31A65"/>
    <w:rsid w:val="00E3352D"/>
    <w:rsid w:val="00E33568"/>
    <w:rsid w:val="00E33AD2"/>
    <w:rsid w:val="00E343DB"/>
    <w:rsid w:val="00E34670"/>
    <w:rsid w:val="00E347DE"/>
    <w:rsid w:val="00E3541A"/>
    <w:rsid w:val="00E359D6"/>
    <w:rsid w:val="00E35EF5"/>
    <w:rsid w:val="00E37B04"/>
    <w:rsid w:val="00E40EA0"/>
    <w:rsid w:val="00E41053"/>
    <w:rsid w:val="00E420ED"/>
    <w:rsid w:val="00E4229A"/>
    <w:rsid w:val="00E43049"/>
    <w:rsid w:val="00E4330D"/>
    <w:rsid w:val="00E44684"/>
    <w:rsid w:val="00E45E20"/>
    <w:rsid w:val="00E46191"/>
    <w:rsid w:val="00E4658E"/>
    <w:rsid w:val="00E47CC0"/>
    <w:rsid w:val="00E503FA"/>
    <w:rsid w:val="00E515AB"/>
    <w:rsid w:val="00E51857"/>
    <w:rsid w:val="00E518AB"/>
    <w:rsid w:val="00E51AD6"/>
    <w:rsid w:val="00E523EA"/>
    <w:rsid w:val="00E52BC2"/>
    <w:rsid w:val="00E52DB4"/>
    <w:rsid w:val="00E5366F"/>
    <w:rsid w:val="00E54E7A"/>
    <w:rsid w:val="00E55384"/>
    <w:rsid w:val="00E6090E"/>
    <w:rsid w:val="00E61432"/>
    <w:rsid w:val="00E61C30"/>
    <w:rsid w:val="00E62109"/>
    <w:rsid w:val="00E6271F"/>
    <w:rsid w:val="00E6282C"/>
    <w:rsid w:val="00E632A7"/>
    <w:rsid w:val="00E6344E"/>
    <w:rsid w:val="00E63DE4"/>
    <w:rsid w:val="00E648FF"/>
    <w:rsid w:val="00E64A23"/>
    <w:rsid w:val="00E656FC"/>
    <w:rsid w:val="00E66867"/>
    <w:rsid w:val="00E66AD5"/>
    <w:rsid w:val="00E66D51"/>
    <w:rsid w:val="00E66F12"/>
    <w:rsid w:val="00E674DC"/>
    <w:rsid w:val="00E675E1"/>
    <w:rsid w:val="00E705D0"/>
    <w:rsid w:val="00E70F3A"/>
    <w:rsid w:val="00E72776"/>
    <w:rsid w:val="00E72791"/>
    <w:rsid w:val="00E728C4"/>
    <w:rsid w:val="00E73CC2"/>
    <w:rsid w:val="00E74DCC"/>
    <w:rsid w:val="00E7679C"/>
    <w:rsid w:val="00E76F1F"/>
    <w:rsid w:val="00E77BAF"/>
    <w:rsid w:val="00E77F48"/>
    <w:rsid w:val="00E81301"/>
    <w:rsid w:val="00E856FD"/>
    <w:rsid w:val="00E85EC1"/>
    <w:rsid w:val="00E9067A"/>
    <w:rsid w:val="00E90D65"/>
    <w:rsid w:val="00E91948"/>
    <w:rsid w:val="00E91CFA"/>
    <w:rsid w:val="00E92145"/>
    <w:rsid w:val="00E922A0"/>
    <w:rsid w:val="00E926D0"/>
    <w:rsid w:val="00E92E72"/>
    <w:rsid w:val="00E940E1"/>
    <w:rsid w:val="00E941AC"/>
    <w:rsid w:val="00E95EBF"/>
    <w:rsid w:val="00E9672B"/>
    <w:rsid w:val="00E969AE"/>
    <w:rsid w:val="00E9743B"/>
    <w:rsid w:val="00E976A6"/>
    <w:rsid w:val="00EA1185"/>
    <w:rsid w:val="00EA1BF1"/>
    <w:rsid w:val="00EA2617"/>
    <w:rsid w:val="00EA3473"/>
    <w:rsid w:val="00EA3B41"/>
    <w:rsid w:val="00EA4816"/>
    <w:rsid w:val="00EA6685"/>
    <w:rsid w:val="00EA7E0C"/>
    <w:rsid w:val="00EB2432"/>
    <w:rsid w:val="00EB26F4"/>
    <w:rsid w:val="00EB28C4"/>
    <w:rsid w:val="00EB290A"/>
    <w:rsid w:val="00EB5163"/>
    <w:rsid w:val="00EB592F"/>
    <w:rsid w:val="00EB7287"/>
    <w:rsid w:val="00EB74AF"/>
    <w:rsid w:val="00EC08CF"/>
    <w:rsid w:val="00EC08FC"/>
    <w:rsid w:val="00EC1225"/>
    <w:rsid w:val="00EC19F5"/>
    <w:rsid w:val="00EC2416"/>
    <w:rsid w:val="00EC2583"/>
    <w:rsid w:val="00EC3D10"/>
    <w:rsid w:val="00EC3F5F"/>
    <w:rsid w:val="00EC46C5"/>
    <w:rsid w:val="00EC4F53"/>
    <w:rsid w:val="00ED0092"/>
    <w:rsid w:val="00ED08CC"/>
    <w:rsid w:val="00ED19F0"/>
    <w:rsid w:val="00ED1F1E"/>
    <w:rsid w:val="00ED2B11"/>
    <w:rsid w:val="00ED2B5A"/>
    <w:rsid w:val="00ED308C"/>
    <w:rsid w:val="00ED3D61"/>
    <w:rsid w:val="00ED427C"/>
    <w:rsid w:val="00ED4AC7"/>
    <w:rsid w:val="00ED71A1"/>
    <w:rsid w:val="00ED750D"/>
    <w:rsid w:val="00ED7D27"/>
    <w:rsid w:val="00EE2DB3"/>
    <w:rsid w:val="00EE3D38"/>
    <w:rsid w:val="00EE425A"/>
    <w:rsid w:val="00EE5324"/>
    <w:rsid w:val="00EE5591"/>
    <w:rsid w:val="00EE583B"/>
    <w:rsid w:val="00EE5CBE"/>
    <w:rsid w:val="00EE6061"/>
    <w:rsid w:val="00EE67E7"/>
    <w:rsid w:val="00EE7B42"/>
    <w:rsid w:val="00EF04EA"/>
    <w:rsid w:val="00EF101E"/>
    <w:rsid w:val="00EF1118"/>
    <w:rsid w:val="00EF20FB"/>
    <w:rsid w:val="00EF27B1"/>
    <w:rsid w:val="00EF2A70"/>
    <w:rsid w:val="00EF3109"/>
    <w:rsid w:val="00EF3F8C"/>
    <w:rsid w:val="00EF49ED"/>
    <w:rsid w:val="00EF52FA"/>
    <w:rsid w:val="00F0031A"/>
    <w:rsid w:val="00F009D7"/>
    <w:rsid w:val="00F00CB2"/>
    <w:rsid w:val="00F00FE7"/>
    <w:rsid w:val="00F016EC"/>
    <w:rsid w:val="00F01FE9"/>
    <w:rsid w:val="00F022A9"/>
    <w:rsid w:val="00F02335"/>
    <w:rsid w:val="00F025CC"/>
    <w:rsid w:val="00F03C51"/>
    <w:rsid w:val="00F040DB"/>
    <w:rsid w:val="00F050F5"/>
    <w:rsid w:val="00F059E4"/>
    <w:rsid w:val="00F059F8"/>
    <w:rsid w:val="00F05CB5"/>
    <w:rsid w:val="00F0610B"/>
    <w:rsid w:val="00F10458"/>
    <w:rsid w:val="00F110FB"/>
    <w:rsid w:val="00F11A44"/>
    <w:rsid w:val="00F11B52"/>
    <w:rsid w:val="00F131C9"/>
    <w:rsid w:val="00F133A1"/>
    <w:rsid w:val="00F1421B"/>
    <w:rsid w:val="00F158A4"/>
    <w:rsid w:val="00F168F9"/>
    <w:rsid w:val="00F16C68"/>
    <w:rsid w:val="00F17F0A"/>
    <w:rsid w:val="00F20B0F"/>
    <w:rsid w:val="00F23428"/>
    <w:rsid w:val="00F24AA2"/>
    <w:rsid w:val="00F25418"/>
    <w:rsid w:val="00F25459"/>
    <w:rsid w:val="00F25F79"/>
    <w:rsid w:val="00F26280"/>
    <w:rsid w:val="00F26C25"/>
    <w:rsid w:val="00F26C59"/>
    <w:rsid w:val="00F27730"/>
    <w:rsid w:val="00F30548"/>
    <w:rsid w:val="00F31739"/>
    <w:rsid w:val="00F31E3F"/>
    <w:rsid w:val="00F329F6"/>
    <w:rsid w:val="00F34C02"/>
    <w:rsid w:val="00F354EC"/>
    <w:rsid w:val="00F356B8"/>
    <w:rsid w:val="00F357F8"/>
    <w:rsid w:val="00F369FF"/>
    <w:rsid w:val="00F376AF"/>
    <w:rsid w:val="00F37A16"/>
    <w:rsid w:val="00F37AA0"/>
    <w:rsid w:val="00F407BB"/>
    <w:rsid w:val="00F41B38"/>
    <w:rsid w:val="00F41FA3"/>
    <w:rsid w:val="00F424C8"/>
    <w:rsid w:val="00F42823"/>
    <w:rsid w:val="00F431B5"/>
    <w:rsid w:val="00F433AC"/>
    <w:rsid w:val="00F43615"/>
    <w:rsid w:val="00F43C98"/>
    <w:rsid w:val="00F44A9C"/>
    <w:rsid w:val="00F46C05"/>
    <w:rsid w:val="00F474C1"/>
    <w:rsid w:val="00F50264"/>
    <w:rsid w:val="00F506E0"/>
    <w:rsid w:val="00F50D91"/>
    <w:rsid w:val="00F51191"/>
    <w:rsid w:val="00F51CA1"/>
    <w:rsid w:val="00F51D17"/>
    <w:rsid w:val="00F52AFF"/>
    <w:rsid w:val="00F55DD3"/>
    <w:rsid w:val="00F61382"/>
    <w:rsid w:val="00F61B6D"/>
    <w:rsid w:val="00F62D85"/>
    <w:rsid w:val="00F633C5"/>
    <w:rsid w:val="00F633E7"/>
    <w:rsid w:val="00F6368B"/>
    <w:rsid w:val="00F63B6C"/>
    <w:rsid w:val="00F654D0"/>
    <w:rsid w:val="00F66328"/>
    <w:rsid w:val="00F667CF"/>
    <w:rsid w:val="00F67118"/>
    <w:rsid w:val="00F701A3"/>
    <w:rsid w:val="00F70258"/>
    <w:rsid w:val="00F703B0"/>
    <w:rsid w:val="00F710C7"/>
    <w:rsid w:val="00F71402"/>
    <w:rsid w:val="00F718F2"/>
    <w:rsid w:val="00F71D4B"/>
    <w:rsid w:val="00F72B42"/>
    <w:rsid w:val="00F74598"/>
    <w:rsid w:val="00F76332"/>
    <w:rsid w:val="00F7683B"/>
    <w:rsid w:val="00F76D85"/>
    <w:rsid w:val="00F77836"/>
    <w:rsid w:val="00F77BC3"/>
    <w:rsid w:val="00F806F6"/>
    <w:rsid w:val="00F80BBD"/>
    <w:rsid w:val="00F81E90"/>
    <w:rsid w:val="00F82E57"/>
    <w:rsid w:val="00F82F55"/>
    <w:rsid w:val="00F84BCF"/>
    <w:rsid w:val="00F85A2D"/>
    <w:rsid w:val="00F861A0"/>
    <w:rsid w:val="00F861F7"/>
    <w:rsid w:val="00F869FD"/>
    <w:rsid w:val="00F86CDE"/>
    <w:rsid w:val="00F8723A"/>
    <w:rsid w:val="00F87BE1"/>
    <w:rsid w:val="00F90935"/>
    <w:rsid w:val="00F91860"/>
    <w:rsid w:val="00F92B75"/>
    <w:rsid w:val="00F949E5"/>
    <w:rsid w:val="00F94A24"/>
    <w:rsid w:val="00F9566C"/>
    <w:rsid w:val="00F95CC5"/>
    <w:rsid w:val="00F97C1C"/>
    <w:rsid w:val="00F97E58"/>
    <w:rsid w:val="00FA0F24"/>
    <w:rsid w:val="00FA220B"/>
    <w:rsid w:val="00FA3238"/>
    <w:rsid w:val="00FA3DE0"/>
    <w:rsid w:val="00FA53C7"/>
    <w:rsid w:val="00FA7AB0"/>
    <w:rsid w:val="00FB062C"/>
    <w:rsid w:val="00FB0D50"/>
    <w:rsid w:val="00FB1539"/>
    <w:rsid w:val="00FB1ACF"/>
    <w:rsid w:val="00FB205C"/>
    <w:rsid w:val="00FB2572"/>
    <w:rsid w:val="00FB52A0"/>
    <w:rsid w:val="00FB54D4"/>
    <w:rsid w:val="00FB5BC6"/>
    <w:rsid w:val="00FB6136"/>
    <w:rsid w:val="00FB78EF"/>
    <w:rsid w:val="00FC074F"/>
    <w:rsid w:val="00FC07F8"/>
    <w:rsid w:val="00FC0DB2"/>
    <w:rsid w:val="00FC16D5"/>
    <w:rsid w:val="00FC1AC7"/>
    <w:rsid w:val="00FC4E4A"/>
    <w:rsid w:val="00FC592F"/>
    <w:rsid w:val="00FC6BEF"/>
    <w:rsid w:val="00FC71F1"/>
    <w:rsid w:val="00FC7643"/>
    <w:rsid w:val="00FC7DF6"/>
    <w:rsid w:val="00FC7F57"/>
    <w:rsid w:val="00FD04C1"/>
    <w:rsid w:val="00FD1737"/>
    <w:rsid w:val="00FD3663"/>
    <w:rsid w:val="00FD37D3"/>
    <w:rsid w:val="00FD3874"/>
    <w:rsid w:val="00FD4088"/>
    <w:rsid w:val="00FD5971"/>
    <w:rsid w:val="00FD5F65"/>
    <w:rsid w:val="00FD6CCC"/>
    <w:rsid w:val="00FE01D4"/>
    <w:rsid w:val="00FE0B6F"/>
    <w:rsid w:val="00FE3767"/>
    <w:rsid w:val="00FE3D2F"/>
    <w:rsid w:val="00FE57B6"/>
    <w:rsid w:val="00FE6F5D"/>
    <w:rsid w:val="00FE767D"/>
    <w:rsid w:val="00FE787C"/>
    <w:rsid w:val="00FF2199"/>
    <w:rsid w:val="00FF2891"/>
    <w:rsid w:val="00FF2BDD"/>
    <w:rsid w:val="00FF31B4"/>
    <w:rsid w:val="00FF32C5"/>
    <w:rsid w:val="00FF3F07"/>
    <w:rsid w:val="00FF4B9B"/>
    <w:rsid w:val="00FF4E90"/>
    <w:rsid w:val="00FF651E"/>
    <w:rsid w:val="00FF67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uchsia"/>
    </o:shapedefaults>
    <o:shapelayout v:ext="edit">
      <o:idmap v:ext="edit" data="2"/>
    </o:shapelayout>
  </w:shapeDefaults>
  <w:decimalSymbol w:val=","/>
  <w:listSeparator w:val=";"/>
  <w14:docId w14:val="12FC0A58"/>
  <w15:docId w15:val="{B6E936BB-22F0-4D70-A44B-1D7BE3851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0A7688"/>
    <w:pPr>
      <w:jc w:val="center"/>
    </w:pPr>
    <w:rPr>
      <w:rFonts w:ascii="Times New Roman" w:hAnsi="Times New Roman"/>
      <w:b/>
      <w:sz w:val="28"/>
      <w:szCs w:val="22"/>
      <w:lang w:eastAsia="en-US"/>
    </w:rPr>
  </w:style>
  <w:style w:type="paragraph" w:styleId="11">
    <w:name w:val="heading 1"/>
    <w:aliases w:val="Заголовок 1 уровня,новая страница,Заголовок к1,Gliederung1,Заголовок А,. (1.0), раздел,iiaay no?aieoa,?acaae,íîâàÿ ñòðàíèöà,ðàçäåë, Знак Знак Знак Знак,РАЗДЕЛ, Знак Знак,раздел"/>
    <w:basedOn w:val="a2"/>
    <w:next w:val="a2"/>
    <w:link w:val="12"/>
    <w:autoRedefine/>
    <w:qFormat/>
    <w:rsid w:val="003E0789"/>
    <w:pPr>
      <w:keepNext/>
      <w:keepLines/>
      <w:numPr>
        <w:numId w:val="3"/>
      </w:numPr>
      <w:tabs>
        <w:tab w:val="left" w:pos="993"/>
      </w:tabs>
      <w:spacing w:before="360" w:after="240"/>
      <w:outlineLvl w:val="0"/>
    </w:pPr>
    <w:rPr>
      <w:rFonts w:eastAsia="Times New Roman"/>
      <w:bCs/>
      <w:noProof/>
      <w:szCs w:val="24"/>
      <w:lang w:eastAsia="ru-RU"/>
    </w:rPr>
  </w:style>
  <w:style w:type="paragraph" w:styleId="20">
    <w:name w:val="heading 2"/>
    <w:aliases w:val="Заголовок 2 уровня,заголовок2,1. Заголовок 2,Gliederung2,Заголовок 2 Знак1,Gliederung2 Знак Знак,Заголовок 2 Знак Знак"/>
    <w:basedOn w:val="a2"/>
    <w:next w:val="a2"/>
    <w:link w:val="21"/>
    <w:autoRedefine/>
    <w:qFormat/>
    <w:rsid w:val="00E33AD2"/>
    <w:pPr>
      <w:keepNext/>
      <w:keepLines/>
      <w:numPr>
        <w:ilvl w:val="1"/>
        <w:numId w:val="3"/>
      </w:numPr>
      <w:tabs>
        <w:tab w:val="left" w:pos="1134"/>
      </w:tabs>
      <w:spacing w:after="240"/>
      <w:ind w:right="142"/>
      <w:jc w:val="both"/>
      <w:outlineLvl w:val="1"/>
    </w:pPr>
    <w:rPr>
      <w:rFonts w:eastAsia="Times New Roman"/>
      <w:bCs/>
      <w:sz w:val="24"/>
      <w:szCs w:val="24"/>
    </w:rPr>
  </w:style>
  <w:style w:type="paragraph" w:styleId="3">
    <w:name w:val="heading 3"/>
    <w:aliases w:val="Заголовок 3 уровня,1.1.1.,Таблица, 1.1.1., Знак,Подраздел 1_1_1,Gliederung3,Знак"/>
    <w:basedOn w:val="a2"/>
    <w:next w:val="a2"/>
    <w:link w:val="30"/>
    <w:autoRedefine/>
    <w:qFormat/>
    <w:rsid w:val="006019EA"/>
    <w:pPr>
      <w:keepNext/>
      <w:keepLines/>
      <w:numPr>
        <w:ilvl w:val="2"/>
        <w:numId w:val="3"/>
      </w:numPr>
      <w:tabs>
        <w:tab w:val="left" w:leader="dot" w:pos="1276"/>
      </w:tabs>
      <w:spacing w:before="120" w:line="360" w:lineRule="auto"/>
      <w:ind w:right="113"/>
      <w:jc w:val="left"/>
      <w:outlineLvl w:val="2"/>
    </w:pPr>
    <w:rPr>
      <w:rFonts w:eastAsia="Times New Roman"/>
      <w:b w:val="0"/>
      <w:bCs/>
      <w:color w:val="000000"/>
      <w:sz w:val="24"/>
      <w:lang w:eastAsia="ru-RU"/>
    </w:rPr>
  </w:style>
  <w:style w:type="paragraph" w:styleId="4">
    <w:name w:val="heading 4"/>
    <w:aliases w:val="Заголовок 4 уровня,Подраздел 1_1_1_1"/>
    <w:basedOn w:val="a3"/>
    <w:next w:val="a2"/>
    <w:link w:val="40"/>
    <w:autoRedefine/>
    <w:qFormat/>
    <w:rsid w:val="00971E1E"/>
    <w:pPr>
      <w:keepNext/>
      <w:framePr w:hSpace="181" w:wrap="notBeside" w:x="109"/>
      <w:numPr>
        <w:ilvl w:val="3"/>
        <w:numId w:val="3"/>
      </w:numPr>
      <w:tabs>
        <w:tab w:val="left" w:pos="1560"/>
      </w:tabs>
      <w:spacing w:before="240" w:after="120"/>
      <w:ind w:right="113"/>
      <w:outlineLvl w:val="3"/>
    </w:pPr>
    <w:rPr>
      <w:bCs/>
      <w:iCs/>
      <w:color w:val="000000"/>
      <w:szCs w:val="28"/>
    </w:rPr>
  </w:style>
  <w:style w:type="paragraph" w:styleId="5">
    <w:name w:val="heading 5"/>
    <w:basedOn w:val="a2"/>
    <w:next w:val="a2"/>
    <w:link w:val="50"/>
    <w:qFormat/>
    <w:rsid w:val="00497222"/>
    <w:pPr>
      <w:numPr>
        <w:ilvl w:val="4"/>
        <w:numId w:val="3"/>
      </w:numPr>
      <w:tabs>
        <w:tab w:val="left" w:pos="993"/>
      </w:tabs>
      <w:spacing w:before="240"/>
      <w:outlineLvl w:val="4"/>
    </w:pPr>
    <w:rPr>
      <w:rFonts w:eastAsia="Times New Roman"/>
      <w:b w:val="0"/>
      <w:bCs/>
      <w:iCs/>
      <w:szCs w:val="28"/>
      <w:lang w:eastAsia="ru-RU"/>
    </w:rPr>
  </w:style>
  <w:style w:type="paragraph" w:styleId="6">
    <w:name w:val="heading 6"/>
    <w:basedOn w:val="a2"/>
    <w:next w:val="a2"/>
    <w:link w:val="60"/>
    <w:autoRedefine/>
    <w:qFormat/>
    <w:rsid w:val="003D5B8D"/>
    <w:pPr>
      <w:numPr>
        <w:ilvl w:val="5"/>
        <w:numId w:val="3"/>
      </w:numPr>
      <w:spacing w:before="120"/>
      <w:outlineLvl w:val="5"/>
    </w:pPr>
    <w:rPr>
      <w:rFonts w:eastAsia="Times New Roman"/>
      <w:b w:val="0"/>
      <w:bCs/>
      <w:szCs w:val="24"/>
      <w:lang w:eastAsia="ru-RU"/>
    </w:rPr>
  </w:style>
  <w:style w:type="paragraph" w:styleId="7">
    <w:name w:val="heading 7"/>
    <w:basedOn w:val="a2"/>
    <w:next w:val="a2"/>
    <w:link w:val="70"/>
    <w:qFormat/>
    <w:rsid w:val="00FF651E"/>
    <w:pPr>
      <w:numPr>
        <w:ilvl w:val="6"/>
        <w:numId w:val="3"/>
      </w:numPr>
      <w:spacing w:before="240" w:after="60"/>
      <w:jc w:val="both"/>
      <w:outlineLvl w:val="6"/>
    </w:pPr>
    <w:rPr>
      <w:rFonts w:eastAsia="Times New Roman"/>
      <w:szCs w:val="24"/>
      <w:lang w:eastAsia="ru-RU"/>
    </w:rPr>
  </w:style>
  <w:style w:type="paragraph" w:styleId="8">
    <w:name w:val="heading 8"/>
    <w:basedOn w:val="a2"/>
    <w:next w:val="a2"/>
    <w:link w:val="80"/>
    <w:qFormat/>
    <w:rsid w:val="00FF651E"/>
    <w:pPr>
      <w:numPr>
        <w:ilvl w:val="7"/>
        <w:numId w:val="3"/>
      </w:numPr>
      <w:spacing w:before="240" w:after="60"/>
      <w:jc w:val="both"/>
      <w:outlineLvl w:val="7"/>
    </w:pPr>
    <w:rPr>
      <w:rFonts w:eastAsia="Times New Roman"/>
      <w:i/>
      <w:iCs/>
      <w:szCs w:val="24"/>
      <w:lang w:eastAsia="ru-RU"/>
    </w:rPr>
  </w:style>
  <w:style w:type="paragraph" w:styleId="9">
    <w:name w:val="heading 9"/>
    <w:basedOn w:val="a2"/>
    <w:next w:val="a2"/>
    <w:link w:val="90"/>
    <w:qFormat/>
    <w:rsid w:val="00FF651E"/>
    <w:pPr>
      <w:numPr>
        <w:ilvl w:val="8"/>
        <w:numId w:val="3"/>
      </w:numPr>
      <w:spacing w:before="240" w:after="60"/>
      <w:jc w:val="both"/>
      <w:outlineLvl w:val="8"/>
    </w:pPr>
    <w:rPr>
      <w:rFonts w:ascii="Arial" w:eastAsia="Times New Roman" w:hAnsi="Arial" w:cs="Arial"/>
      <w:sz w:val="22"/>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13">
    <w:name w:val="Тит1"/>
    <w:basedOn w:val="a2"/>
    <w:next w:val="22"/>
    <w:link w:val="14"/>
    <w:autoRedefine/>
    <w:qFormat/>
    <w:rsid w:val="007D385A"/>
    <w:pPr>
      <w:ind w:left="3402"/>
      <w:jc w:val="left"/>
    </w:pPr>
    <w:rPr>
      <w:noProof/>
      <w:szCs w:val="28"/>
      <w:lang w:eastAsia="ru-RU"/>
    </w:rPr>
  </w:style>
  <w:style w:type="paragraph" w:styleId="a7">
    <w:name w:val="header"/>
    <w:aliases w:val="ВерхКолонтитул,Верхний колонтитул Знак1 Знак,Верхний колонтитул Знак Знак Знак,??????? ??????????,header-first,HeaderPort,I.L.T. Знак"/>
    <w:basedOn w:val="a2"/>
    <w:link w:val="a8"/>
    <w:uiPriority w:val="99"/>
    <w:unhideWhenUsed/>
    <w:rsid w:val="00E14F6F"/>
    <w:pPr>
      <w:tabs>
        <w:tab w:val="center" w:pos="4677"/>
        <w:tab w:val="right" w:pos="9355"/>
      </w:tabs>
    </w:pPr>
  </w:style>
  <w:style w:type="paragraph" w:styleId="a9">
    <w:name w:val="footer"/>
    <w:basedOn w:val="a2"/>
    <w:link w:val="aa"/>
    <w:uiPriority w:val="99"/>
    <w:unhideWhenUsed/>
    <w:rsid w:val="00D84FB6"/>
    <w:pPr>
      <w:tabs>
        <w:tab w:val="center" w:pos="4677"/>
        <w:tab w:val="right" w:pos="9355"/>
      </w:tabs>
    </w:pPr>
  </w:style>
  <w:style w:type="character" w:customStyle="1" w:styleId="aa">
    <w:name w:val="Нижний колонтитул Знак"/>
    <w:basedOn w:val="a4"/>
    <w:link w:val="a9"/>
    <w:uiPriority w:val="99"/>
    <w:rsid w:val="00D84FB6"/>
  </w:style>
  <w:style w:type="paragraph" w:styleId="ab">
    <w:name w:val="Balloon Text"/>
    <w:basedOn w:val="a2"/>
    <w:link w:val="ac"/>
    <w:uiPriority w:val="99"/>
    <w:semiHidden/>
    <w:unhideWhenUsed/>
    <w:rsid w:val="00D84FB6"/>
    <w:rPr>
      <w:rFonts w:ascii="Tahoma" w:hAnsi="Tahoma" w:cs="Tahoma"/>
      <w:sz w:val="16"/>
      <w:szCs w:val="16"/>
    </w:rPr>
  </w:style>
  <w:style w:type="character" w:customStyle="1" w:styleId="ac">
    <w:name w:val="Текст выноски Знак"/>
    <w:link w:val="ab"/>
    <w:uiPriority w:val="99"/>
    <w:semiHidden/>
    <w:rsid w:val="00D84FB6"/>
    <w:rPr>
      <w:rFonts w:ascii="Tahoma" w:hAnsi="Tahoma" w:cs="Tahoma"/>
      <w:sz w:val="16"/>
      <w:szCs w:val="16"/>
    </w:rPr>
  </w:style>
  <w:style w:type="character" w:customStyle="1" w:styleId="12">
    <w:name w:val="Заголовок 1 Знак"/>
    <w:aliases w:val="Заголовок 1 уровня Знак,новая страница Знак,Заголовок к1 Знак,Gliederung1 Знак,Заголовок А Знак,. (1.0) Знак, раздел Знак,iiaay no?aieoa Знак,?acaae Знак,íîâàÿ ñòðàíèöà Знак,ðàçäåë Знак, Знак Знак Знак Знак Знак,РАЗДЕЛ Знак,раздел Знак"/>
    <w:link w:val="11"/>
    <w:rsid w:val="003E0789"/>
    <w:rPr>
      <w:rFonts w:ascii="Times New Roman" w:eastAsia="Times New Roman" w:hAnsi="Times New Roman"/>
      <w:b/>
      <w:bCs/>
      <w:noProof/>
      <w:sz w:val="28"/>
      <w:szCs w:val="24"/>
    </w:rPr>
  </w:style>
  <w:style w:type="table" w:styleId="ad">
    <w:name w:val="Table Grid"/>
    <w:basedOn w:val="a5"/>
    <w:uiPriority w:val="59"/>
    <w:rsid w:val="009121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wordfami">
    <w:name w:val="Tword_fami"/>
    <w:basedOn w:val="a2"/>
    <w:rsid w:val="004F580C"/>
    <w:rPr>
      <w:rFonts w:ascii="ISOCPEUR" w:eastAsia="Times New Roman" w:hAnsi="ISOCPEUR" w:cs="Arial"/>
      <w:i/>
      <w:szCs w:val="20"/>
      <w:lang w:eastAsia="ru-RU"/>
    </w:rPr>
  </w:style>
  <w:style w:type="paragraph" w:customStyle="1" w:styleId="Tworddate">
    <w:name w:val="Tword_date"/>
    <w:basedOn w:val="a2"/>
    <w:link w:val="TworddateChar"/>
    <w:rsid w:val="004F580C"/>
    <w:rPr>
      <w:rFonts w:ascii="ISOCPEUR" w:eastAsia="Times New Roman" w:hAnsi="ISOCPEUR"/>
      <w:i/>
      <w:sz w:val="16"/>
      <w:szCs w:val="24"/>
      <w:lang w:eastAsia="ru-RU"/>
    </w:rPr>
  </w:style>
  <w:style w:type="character" w:customStyle="1" w:styleId="TworddateChar">
    <w:name w:val="Tword_date Char"/>
    <w:link w:val="Tworddate"/>
    <w:rsid w:val="004F580C"/>
    <w:rPr>
      <w:rFonts w:ascii="ISOCPEUR" w:eastAsia="Times New Roman" w:hAnsi="ISOCPEUR" w:cs="Times New Roman"/>
      <w:i/>
      <w:sz w:val="16"/>
      <w:szCs w:val="24"/>
      <w:lang w:eastAsia="ru-RU"/>
    </w:rPr>
  </w:style>
  <w:style w:type="table" w:customStyle="1" w:styleId="15">
    <w:name w:val="Сетка таблицы1"/>
    <w:basedOn w:val="a5"/>
    <w:next w:val="ad"/>
    <w:uiPriority w:val="59"/>
    <w:rsid w:val="00CD7CD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e">
    <w:name w:val="Hyperlink"/>
    <w:uiPriority w:val="99"/>
    <w:unhideWhenUsed/>
    <w:rsid w:val="00CA70EF"/>
    <w:rPr>
      <w:color w:val="0000FF"/>
      <w:u w:val="single"/>
    </w:rPr>
  </w:style>
  <w:style w:type="paragraph" w:styleId="af">
    <w:name w:val="TOC Heading"/>
    <w:basedOn w:val="11"/>
    <w:next w:val="a2"/>
    <w:autoRedefine/>
    <w:uiPriority w:val="39"/>
    <w:unhideWhenUsed/>
    <w:rsid w:val="00BE075C"/>
    <w:pPr>
      <w:framePr w:hSpace="181" w:wrap="around" w:vAnchor="page" w:hAnchor="margin" w:x="-141" w:y="823"/>
      <w:numPr>
        <w:numId w:val="0"/>
      </w:numPr>
      <w:ind w:right="17"/>
      <w:outlineLvl w:val="9"/>
    </w:pPr>
  </w:style>
  <w:style w:type="paragraph" w:styleId="16">
    <w:name w:val="toc 1"/>
    <w:basedOn w:val="a2"/>
    <w:next w:val="a2"/>
    <w:autoRedefine/>
    <w:uiPriority w:val="39"/>
    <w:unhideWhenUsed/>
    <w:qFormat/>
    <w:rsid w:val="00F11A44"/>
    <w:pPr>
      <w:tabs>
        <w:tab w:val="left" w:pos="284"/>
        <w:tab w:val="left" w:leader="dot" w:pos="9639"/>
      </w:tabs>
      <w:spacing w:line="360" w:lineRule="auto"/>
      <w:jc w:val="both"/>
    </w:pPr>
    <w:rPr>
      <w:b w:val="0"/>
      <w:bCs/>
      <w:noProof/>
      <w:sz w:val="24"/>
      <w:szCs w:val="24"/>
    </w:rPr>
  </w:style>
  <w:style w:type="character" w:styleId="af0">
    <w:name w:val="FollowedHyperlink"/>
    <w:uiPriority w:val="99"/>
    <w:semiHidden/>
    <w:unhideWhenUsed/>
    <w:rsid w:val="00CA70EF"/>
    <w:rPr>
      <w:color w:val="800080"/>
      <w:u w:val="single"/>
    </w:rPr>
  </w:style>
  <w:style w:type="paragraph" w:customStyle="1" w:styleId="af1">
    <w:name w:val="Таблица шапка"/>
    <w:basedOn w:val="a2"/>
    <w:uiPriority w:val="99"/>
    <w:rsid w:val="00D605D9"/>
    <w:rPr>
      <w:rFonts w:eastAsia="Times New Roman"/>
      <w:b w:val="0"/>
      <w:bCs/>
      <w:szCs w:val="20"/>
      <w:lang w:eastAsia="ru-RU"/>
    </w:rPr>
  </w:style>
  <w:style w:type="paragraph" w:customStyle="1" w:styleId="af2">
    <w:name w:val="Таблица по левому краю"/>
    <w:basedOn w:val="a2"/>
    <w:link w:val="af3"/>
    <w:uiPriority w:val="99"/>
    <w:rsid w:val="00D605D9"/>
    <w:rPr>
      <w:rFonts w:eastAsia="Times New Roman"/>
      <w:color w:val="000000"/>
      <w:szCs w:val="20"/>
    </w:rPr>
  </w:style>
  <w:style w:type="character" w:customStyle="1" w:styleId="af3">
    <w:name w:val="Таблица по левому краю Знак"/>
    <w:link w:val="af2"/>
    <w:uiPriority w:val="99"/>
    <w:rsid w:val="00D605D9"/>
    <w:rPr>
      <w:rFonts w:ascii="Times New Roman" w:eastAsia="Times New Roman" w:hAnsi="Times New Roman" w:cs="Times New Roman"/>
      <w:color w:val="000000"/>
      <w:sz w:val="24"/>
      <w:szCs w:val="20"/>
    </w:rPr>
  </w:style>
  <w:style w:type="paragraph" w:customStyle="1" w:styleId="23">
    <w:name w:val="Титул 2"/>
    <w:basedOn w:val="a2"/>
    <w:next w:val="31"/>
    <w:link w:val="24"/>
    <w:autoRedefine/>
    <w:rsid w:val="00282FD9"/>
    <w:pPr>
      <w:framePr w:hSpace="181" w:wrap="notBeside" w:vAnchor="page" w:hAnchor="text" w:x="109" w:y="1"/>
      <w:contextualSpacing/>
      <w:suppressOverlap/>
    </w:pPr>
    <w:rPr>
      <w:caps/>
      <w:noProof/>
      <w:color w:val="000000"/>
      <w:szCs w:val="28"/>
    </w:rPr>
  </w:style>
  <w:style w:type="paragraph" w:customStyle="1" w:styleId="31">
    <w:name w:val="Тит3"/>
    <w:basedOn w:val="a2"/>
    <w:link w:val="32"/>
    <w:autoRedefine/>
    <w:qFormat/>
    <w:rsid w:val="00856518"/>
    <w:pPr>
      <w:framePr w:hSpace="181" w:wrap="around" w:vAnchor="page" w:hAnchor="text" w:xAlign="center" w:y="2218"/>
      <w:spacing w:line="276" w:lineRule="auto"/>
      <w:suppressOverlap/>
    </w:pPr>
    <w:rPr>
      <w:caps/>
    </w:rPr>
  </w:style>
  <w:style w:type="character" w:customStyle="1" w:styleId="24">
    <w:name w:val="Титул 2 Знак"/>
    <w:link w:val="23"/>
    <w:rsid w:val="00282FD9"/>
    <w:rPr>
      <w:rFonts w:ascii="Times New Roman" w:hAnsi="Times New Roman" w:cs="Times New Roman"/>
      <w:b/>
      <w:caps/>
      <w:noProof/>
      <w:color w:val="000000"/>
      <w:sz w:val="28"/>
      <w:szCs w:val="28"/>
    </w:rPr>
  </w:style>
  <w:style w:type="character" w:customStyle="1" w:styleId="32">
    <w:name w:val="Тит3 Знак"/>
    <w:link w:val="31"/>
    <w:rsid w:val="00856518"/>
    <w:rPr>
      <w:rFonts w:ascii="Times New Roman" w:hAnsi="Times New Roman"/>
      <w:b/>
      <w:caps/>
      <w:sz w:val="28"/>
      <w:szCs w:val="22"/>
      <w:lang w:eastAsia="en-US"/>
    </w:rPr>
  </w:style>
  <w:style w:type="character" w:customStyle="1" w:styleId="14">
    <w:name w:val="Тит1 Знак"/>
    <w:link w:val="13"/>
    <w:rsid w:val="007D385A"/>
    <w:rPr>
      <w:rFonts w:ascii="Times New Roman" w:hAnsi="Times New Roman"/>
      <w:b/>
      <w:noProof/>
      <w:sz w:val="28"/>
      <w:szCs w:val="28"/>
    </w:rPr>
  </w:style>
  <w:style w:type="character" w:customStyle="1" w:styleId="a8">
    <w:name w:val="Верхний колонтитул Знак"/>
    <w:aliases w:val="ВерхКолонтитул Знак,Верхний колонтитул Знак1 Знак Знак,Верхний колонтитул Знак Знак Знак Знак,??????? ?????????? Знак,header-first Знак,HeaderPort Знак,I.L.T. Знак Знак"/>
    <w:link w:val="a7"/>
    <w:uiPriority w:val="99"/>
    <w:rsid w:val="00E14F6F"/>
    <w:rPr>
      <w:rFonts w:ascii="Times New Roman" w:hAnsi="Times New Roman"/>
      <w:sz w:val="24"/>
    </w:rPr>
  </w:style>
  <w:style w:type="paragraph" w:customStyle="1" w:styleId="af4">
    <w:name w:val="название"/>
    <w:basedOn w:val="a2"/>
    <w:next w:val="a2"/>
    <w:link w:val="af5"/>
    <w:rsid w:val="00833A1F"/>
    <w:pPr>
      <w:widowControl w:val="0"/>
      <w:autoSpaceDE w:val="0"/>
      <w:autoSpaceDN w:val="0"/>
      <w:adjustRightInd w:val="0"/>
      <w:ind w:left="142" w:hanging="142"/>
    </w:pPr>
    <w:rPr>
      <w:rFonts w:ascii="Arial" w:eastAsia="Times New Roman" w:hAnsi="Arial"/>
      <w:b w:val="0"/>
      <w:caps/>
      <w:szCs w:val="28"/>
    </w:rPr>
  </w:style>
  <w:style w:type="character" w:customStyle="1" w:styleId="af5">
    <w:name w:val="название Знак"/>
    <w:link w:val="af4"/>
    <w:rsid w:val="00833A1F"/>
    <w:rPr>
      <w:rFonts w:ascii="Arial" w:eastAsia="Times New Roman" w:hAnsi="Arial" w:cs="Times New Roman"/>
      <w:b/>
      <w:caps/>
      <w:sz w:val="28"/>
      <w:szCs w:val="28"/>
    </w:rPr>
  </w:style>
  <w:style w:type="character" w:customStyle="1" w:styleId="21">
    <w:name w:val="Заголовок 2 Знак"/>
    <w:aliases w:val="Заголовок 2 уровня Знак,заголовок2 Знак,1. Заголовок 2 Знак,Gliederung2 Знак,Заголовок 2 Знак1 Знак,Gliederung2 Знак Знак Знак,Заголовок 2 Знак Знак Знак"/>
    <w:link w:val="20"/>
    <w:rsid w:val="00E33AD2"/>
    <w:rPr>
      <w:rFonts w:ascii="Times New Roman" w:eastAsia="Times New Roman" w:hAnsi="Times New Roman"/>
      <w:b/>
      <w:bCs/>
      <w:sz w:val="24"/>
      <w:szCs w:val="24"/>
      <w:lang w:eastAsia="en-US"/>
    </w:rPr>
  </w:style>
  <w:style w:type="paragraph" w:styleId="a3">
    <w:name w:val="List Paragraph"/>
    <w:aliases w:val="Проекты,111111,Абзац списка1,Абзац списка11,List Paragraph"/>
    <w:basedOn w:val="a2"/>
    <w:link w:val="af6"/>
    <w:autoRedefine/>
    <w:uiPriority w:val="34"/>
    <w:qFormat/>
    <w:rsid w:val="005E3B55"/>
    <w:pPr>
      <w:framePr w:hSpace="180" w:wrap="around" w:vAnchor="text" w:hAnchor="text" w:xAlign="center" w:y="1"/>
      <w:tabs>
        <w:tab w:val="left" w:pos="0"/>
        <w:tab w:val="left" w:pos="1134"/>
        <w:tab w:val="left" w:pos="1418"/>
      </w:tabs>
      <w:suppressAutoHyphens/>
      <w:autoSpaceDE w:val="0"/>
      <w:autoSpaceDN w:val="0"/>
      <w:adjustRightInd w:val="0"/>
      <w:ind w:left="101" w:right="170"/>
      <w:contextualSpacing/>
      <w:suppressOverlap/>
      <w:jc w:val="left"/>
    </w:pPr>
    <w:rPr>
      <w:rFonts w:eastAsia="Times New Roman"/>
      <w:b w:val="0"/>
      <w:sz w:val="22"/>
      <w:szCs w:val="24"/>
      <w:lang w:eastAsia="ru-RU"/>
    </w:rPr>
  </w:style>
  <w:style w:type="paragraph" w:styleId="25">
    <w:name w:val="toc 2"/>
    <w:basedOn w:val="a2"/>
    <w:next w:val="a2"/>
    <w:autoRedefine/>
    <w:uiPriority w:val="39"/>
    <w:unhideWhenUsed/>
    <w:qFormat/>
    <w:rsid w:val="00980EC8"/>
    <w:pPr>
      <w:tabs>
        <w:tab w:val="left" w:pos="851"/>
        <w:tab w:val="left" w:leader="dot" w:pos="9639"/>
      </w:tabs>
      <w:spacing w:line="360" w:lineRule="auto"/>
      <w:ind w:left="425" w:right="283"/>
      <w:jc w:val="both"/>
    </w:pPr>
    <w:rPr>
      <w:b w:val="0"/>
      <w:iCs/>
      <w:noProof/>
      <w:sz w:val="24"/>
      <w:szCs w:val="24"/>
    </w:rPr>
  </w:style>
  <w:style w:type="character" w:customStyle="1" w:styleId="30">
    <w:name w:val="Заголовок 3 Знак"/>
    <w:aliases w:val="Заголовок 3 уровня Знак,1.1.1. Знак,Таблица Знак, 1.1.1. Знак, Знак Знак1,Подраздел 1_1_1 Знак,Gliederung3 Знак,Знак Знак"/>
    <w:link w:val="3"/>
    <w:rsid w:val="006019EA"/>
    <w:rPr>
      <w:rFonts w:ascii="Times New Roman" w:eastAsia="Times New Roman" w:hAnsi="Times New Roman"/>
      <w:bCs/>
      <w:color w:val="000000"/>
      <w:sz w:val="24"/>
      <w:szCs w:val="22"/>
    </w:rPr>
  </w:style>
  <w:style w:type="character" w:customStyle="1" w:styleId="40">
    <w:name w:val="Заголовок 4 Знак"/>
    <w:aliases w:val="Заголовок 4 уровня Знак,Подраздел 1_1_1_1 Знак"/>
    <w:link w:val="4"/>
    <w:rsid w:val="00971E1E"/>
    <w:rPr>
      <w:rFonts w:ascii="Times New Roman" w:eastAsia="Times New Roman" w:hAnsi="Times New Roman"/>
      <w:bCs/>
      <w:iCs/>
      <w:color w:val="000000"/>
      <w:sz w:val="22"/>
      <w:szCs w:val="28"/>
    </w:rPr>
  </w:style>
  <w:style w:type="paragraph" w:styleId="33">
    <w:name w:val="toc 3"/>
    <w:basedOn w:val="a2"/>
    <w:next w:val="a2"/>
    <w:autoRedefine/>
    <w:uiPriority w:val="39"/>
    <w:unhideWhenUsed/>
    <w:qFormat/>
    <w:rsid w:val="002F3DFD"/>
    <w:pPr>
      <w:tabs>
        <w:tab w:val="left" w:pos="1418"/>
        <w:tab w:val="left" w:leader="dot" w:pos="9639"/>
      </w:tabs>
      <w:spacing w:line="360" w:lineRule="auto"/>
      <w:ind w:left="851"/>
      <w:jc w:val="left"/>
    </w:pPr>
    <w:rPr>
      <w:b w:val="0"/>
      <w:noProof/>
      <w:sz w:val="24"/>
      <w:szCs w:val="24"/>
    </w:rPr>
  </w:style>
  <w:style w:type="character" w:customStyle="1" w:styleId="50">
    <w:name w:val="Заголовок 5 Знак"/>
    <w:link w:val="5"/>
    <w:rsid w:val="00C5335B"/>
    <w:rPr>
      <w:rFonts w:ascii="Times New Roman" w:eastAsia="Times New Roman" w:hAnsi="Times New Roman"/>
      <w:bCs/>
      <w:iCs/>
      <w:sz w:val="28"/>
      <w:szCs w:val="28"/>
    </w:rPr>
  </w:style>
  <w:style w:type="character" w:customStyle="1" w:styleId="60">
    <w:name w:val="Заголовок 6 Знак"/>
    <w:link w:val="6"/>
    <w:rsid w:val="00C5335B"/>
    <w:rPr>
      <w:rFonts w:ascii="Times New Roman" w:eastAsia="Times New Roman" w:hAnsi="Times New Roman"/>
      <w:bCs/>
      <w:sz w:val="28"/>
      <w:szCs w:val="24"/>
    </w:rPr>
  </w:style>
  <w:style w:type="character" w:customStyle="1" w:styleId="70">
    <w:name w:val="Заголовок 7 Знак"/>
    <w:link w:val="7"/>
    <w:rsid w:val="00C5335B"/>
    <w:rPr>
      <w:rFonts w:ascii="Times New Roman" w:eastAsia="Times New Roman" w:hAnsi="Times New Roman"/>
      <w:b/>
      <w:sz w:val="28"/>
      <w:szCs w:val="24"/>
    </w:rPr>
  </w:style>
  <w:style w:type="character" w:customStyle="1" w:styleId="80">
    <w:name w:val="Заголовок 8 Знак"/>
    <w:link w:val="8"/>
    <w:rsid w:val="00C5335B"/>
    <w:rPr>
      <w:rFonts w:ascii="Times New Roman" w:eastAsia="Times New Roman" w:hAnsi="Times New Roman"/>
      <w:b/>
      <w:i/>
      <w:iCs/>
      <w:sz w:val="28"/>
      <w:szCs w:val="24"/>
    </w:rPr>
  </w:style>
  <w:style w:type="character" w:customStyle="1" w:styleId="90">
    <w:name w:val="Заголовок 9 Знак"/>
    <w:link w:val="9"/>
    <w:rsid w:val="00C5335B"/>
    <w:rPr>
      <w:rFonts w:ascii="Arial" w:eastAsia="Times New Roman" w:hAnsi="Arial" w:cs="Arial"/>
      <w:b/>
      <w:sz w:val="22"/>
      <w:szCs w:val="22"/>
    </w:rPr>
  </w:style>
  <w:style w:type="paragraph" w:styleId="41">
    <w:name w:val="toc 4"/>
    <w:basedOn w:val="a2"/>
    <w:next w:val="a2"/>
    <w:autoRedefine/>
    <w:uiPriority w:val="39"/>
    <w:unhideWhenUsed/>
    <w:rsid w:val="00CA4300"/>
    <w:pPr>
      <w:ind w:left="840"/>
      <w:jc w:val="left"/>
    </w:pPr>
    <w:rPr>
      <w:rFonts w:ascii="Calibri" w:hAnsi="Calibri"/>
      <w:b w:val="0"/>
      <w:sz w:val="20"/>
      <w:szCs w:val="20"/>
    </w:rPr>
  </w:style>
  <w:style w:type="paragraph" w:styleId="51">
    <w:name w:val="toc 5"/>
    <w:basedOn w:val="a2"/>
    <w:next w:val="a2"/>
    <w:autoRedefine/>
    <w:uiPriority w:val="39"/>
    <w:unhideWhenUsed/>
    <w:rsid w:val="000F02E8"/>
    <w:pPr>
      <w:ind w:left="1120"/>
      <w:jc w:val="left"/>
    </w:pPr>
    <w:rPr>
      <w:rFonts w:ascii="Calibri" w:hAnsi="Calibri"/>
      <w:b w:val="0"/>
      <w:sz w:val="20"/>
      <w:szCs w:val="20"/>
    </w:rPr>
  </w:style>
  <w:style w:type="paragraph" w:styleId="61">
    <w:name w:val="toc 6"/>
    <w:basedOn w:val="a2"/>
    <w:next w:val="a2"/>
    <w:autoRedefine/>
    <w:uiPriority w:val="39"/>
    <w:unhideWhenUsed/>
    <w:rsid w:val="000F02E8"/>
    <w:pPr>
      <w:ind w:left="1400"/>
      <w:jc w:val="left"/>
    </w:pPr>
    <w:rPr>
      <w:rFonts w:ascii="Calibri" w:hAnsi="Calibri"/>
      <w:b w:val="0"/>
      <w:sz w:val="20"/>
      <w:szCs w:val="20"/>
    </w:rPr>
  </w:style>
  <w:style w:type="paragraph" w:styleId="71">
    <w:name w:val="toc 7"/>
    <w:basedOn w:val="a2"/>
    <w:next w:val="a2"/>
    <w:autoRedefine/>
    <w:uiPriority w:val="39"/>
    <w:unhideWhenUsed/>
    <w:rsid w:val="00CD4C7D"/>
    <w:pPr>
      <w:ind w:left="1680"/>
      <w:jc w:val="left"/>
    </w:pPr>
    <w:rPr>
      <w:rFonts w:ascii="Calibri" w:hAnsi="Calibri"/>
      <w:b w:val="0"/>
      <w:sz w:val="20"/>
      <w:szCs w:val="20"/>
    </w:rPr>
  </w:style>
  <w:style w:type="paragraph" w:styleId="81">
    <w:name w:val="toc 8"/>
    <w:basedOn w:val="a2"/>
    <w:next w:val="a2"/>
    <w:autoRedefine/>
    <w:uiPriority w:val="39"/>
    <w:unhideWhenUsed/>
    <w:rsid w:val="00CD4C7D"/>
    <w:pPr>
      <w:ind w:left="1960"/>
      <w:jc w:val="left"/>
    </w:pPr>
    <w:rPr>
      <w:rFonts w:ascii="Calibri" w:hAnsi="Calibri"/>
      <w:b w:val="0"/>
      <w:sz w:val="20"/>
      <w:szCs w:val="20"/>
    </w:rPr>
  </w:style>
  <w:style w:type="paragraph" w:styleId="91">
    <w:name w:val="toc 9"/>
    <w:basedOn w:val="a2"/>
    <w:next w:val="a2"/>
    <w:autoRedefine/>
    <w:uiPriority w:val="39"/>
    <w:unhideWhenUsed/>
    <w:rsid w:val="000F02E8"/>
    <w:pPr>
      <w:ind w:left="2240"/>
      <w:jc w:val="left"/>
    </w:pPr>
    <w:rPr>
      <w:rFonts w:ascii="Calibri" w:hAnsi="Calibri"/>
      <w:b w:val="0"/>
      <w:sz w:val="20"/>
      <w:szCs w:val="20"/>
    </w:rPr>
  </w:style>
  <w:style w:type="character" w:styleId="af7">
    <w:name w:val="Book Title"/>
    <w:aliases w:val="Наименование объекта"/>
    <w:uiPriority w:val="33"/>
    <w:rsid w:val="0012230F"/>
    <w:rPr>
      <w:rFonts w:ascii="Times New Roman" w:hAnsi="Times New Roman" w:cs="Times New Roman"/>
      <w:b/>
      <w:bCs/>
      <w:caps/>
      <w:smallCaps w:val="0"/>
      <w:noProof/>
      <w:vanish w:val="0"/>
      <w:color w:val="000000"/>
      <w:spacing w:val="5"/>
      <w:sz w:val="28"/>
      <w:szCs w:val="28"/>
    </w:rPr>
  </w:style>
  <w:style w:type="character" w:styleId="af8">
    <w:name w:val="Emphasis"/>
    <w:uiPriority w:val="20"/>
    <w:rsid w:val="0012230F"/>
    <w:rPr>
      <w:i/>
      <w:iCs/>
    </w:rPr>
  </w:style>
  <w:style w:type="paragraph" w:customStyle="1" w:styleId="22">
    <w:name w:val="Тит2"/>
    <w:basedOn w:val="a2"/>
    <w:next w:val="31"/>
    <w:link w:val="26"/>
    <w:qFormat/>
    <w:rsid w:val="005C1823"/>
    <w:pPr>
      <w:ind w:left="2835"/>
    </w:pPr>
  </w:style>
  <w:style w:type="paragraph" w:customStyle="1" w:styleId="42">
    <w:name w:val="Тит4"/>
    <w:basedOn w:val="a2"/>
    <w:next w:val="31"/>
    <w:link w:val="43"/>
    <w:autoRedefine/>
    <w:qFormat/>
    <w:rsid w:val="00183DAE"/>
    <w:pPr>
      <w:framePr w:hSpace="181" w:wrap="around" w:vAnchor="page" w:hAnchor="text" w:xAlign="center" w:y="2218"/>
      <w:spacing w:line="276" w:lineRule="auto"/>
      <w:suppressOverlap/>
    </w:pPr>
    <w:rPr>
      <w:caps/>
    </w:rPr>
  </w:style>
  <w:style w:type="character" w:customStyle="1" w:styleId="26">
    <w:name w:val="Тит2 Знак"/>
    <w:link w:val="22"/>
    <w:rsid w:val="005C1823"/>
    <w:rPr>
      <w:rFonts w:ascii="Times New Roman" w:hAnsi="Times New Roman"/>
      <w:b/>
      <w:sz w:val="28"/>
      <w:szCs w:val="22"/>
      <w:lang w:eastAsia="en-US"/>
    </w:rPr>
  </w:style>
  <w:style w:type="paragraph" w:customStyle="1" w:styleId="af9">
    <w:name w:val="Текст Титул Строчные"/>
    <w:next w:val="a2"/>
    <w:link w:val="afa"/>
    <w:semiHidden/>
    <w:rsid w:val="00282FD9"/>
    <w:pPr>
      <w:jc w:val="center"/>
    </w:pPr>
    <w:rPr>
      <w:rFonts w:ascii="Arial" w:eastAsia="Andale Sans UI" w:hAnsi="Arial" w:cs="Arial"/>
      <w:b/>
      <w:kern w:val="24"/>
      <w:sz w:val="28"/>
      <w:szCs w:val="24"/>
      <w:lang w:eastAsia="en-US"/>
    </w:rPr>
  </w:style>
  <w:style w:type="character" w:customStyle="1" w:styleId="43">
    <w:name w:val="Тит4 Знак"/>
    <w:link w:val="42"/>
    <w:rsid w:val="00183DAE"/>
    <w:rPr>
      <w:rFonts w:ascii="Times New Roman" w:hAnsi="Times New Roman"/>
      <w:b/>
      <w:caps/>
      <w:sz w:val="28"/>
      <w:szCs w:val="22"/>
      <w:lang w:eastAsia="en-US"/>
    </w:rPr>
  </w:style>
  <w:style w:type="character" w:customStyle="1" w:styleId="afa">
    <w:name w:val="Текст Титул Строчные Знак"/>
    <w:link w:val="af9"/>
    <w:semiHidden/>
    <w:rsid w:val="00282FD9"/>
    <w:rPr>
      <w:rFonts w:ascii="Arial" w:eastAsia="Andale Sans UI" w:hAnsi="Arial" w:cs="Arial"/>
      <w:b/>
      <w:kern w:val="24"/>
      <w:sz w:val="28"/>
      <w:szCs w:val="24"/>
    </w:rPr>
  </w:style>
  <w:style w:type="paragraph" w:customStyle="1" w:styleId="17">
    <w:name w:val="Титул 1"/>
    <w:basedOn w:val="a2"/>
    <w:link w:val="18"/>
    <w:autoRedefine/>
    <w:rsid w:val="004D3CED"/>
    <w:pPr>
      <w:framePr w:hSpace="181" w:wrap="around" w:vAnchor="page" w:hAnchor="text" w:xAlign="center" w:y="2218"/>
      <w:spacing w:line="276" w:lineRule="auto"/>
      <w:ind w:left="624" w:right="624"/>
      <w:suppressOverlap/>
    </w:pPr>
    <w:rPr>
      <w:caps/>
      <w:szCs w:val="28"/>
    </w:rPr>
  </w:style>
  <w:style w:type="character" w:customStyle="1" w:styleId="18">
    <w:name w:val="Титул 1 Знак"/>
    <w:link w:val="17"/>
    <w:rsid w:val="004D3CED"/>
    <w:rPr>
      <w:rFonts w:ascii="Times New Roman" w:hAnsi="Times New Roman"/>
      <w:b/>
      <w:caps/>
      <w:sz w:val="28"/>
      <w:szCs w:val="28"/>
      <w:lang w:eastAsia="en-US"/>
    </w:rPr>
  </w:style>
  <w:style w:type="character" w:customStyle="1" w:styleId="2195pt">
    <w:name w:val="Основной текст (21) + 9;5 pt"/>
    <w:rsid w:val="009E30DE"/>
    <w:rPr>
      <w:rFonts w:ascii="Arial" w:eastAsia="Arial" w:hAnsi="Arial" w:cs="Arial"/>
      <w:b w:val="0"/>
      <w:bCs w:val="0"/>
      <w:i w:val="0"/>
      <w:iCs w:val="0"/>
      <w:smallCaps w:val="0"/>
      <w:strike w:val="0"/>
      <w:spacing w:val="0"/>
      <w:sz w:val="19"/>
      <w:szCs w:val="19"/>
    </w:rPr>
  </w:style>
  <w:style w:type="character" w:customStyle="1" w:styleId="210">
    <w:name w:val="Основной текст (21)_"/>
    <w:link w:val="211"/>
    <w:rsid w:val="009E30DE"/>
    <w:rPr>
      <w:rFonts w:ascii="Arial" w:eastAsia="Arial" w:hAnsi="Arial" w:cs="Arial"/>
      <w:sz w:val="18"/>
      <w:szCs w:val="18"/>
      <w:shd w:val="clear" w:color="auto" w:fill="FFFFFF"/>
    </w:rPr>
  </w:style>
  <w:style w:type="character" w:customStyle="1" w:styleId="19">
    <w:name w:val="Основной текст1"/>
    <w:rsid w:val="009E30DE"/>
    <w:rPr>
      <w:rFonts w:ascii="Arial" w:eastAsia="Arial" w:hAnsi="Arial" w:cs="Arial"/>
      <w:b w:val="0"/>
      <w:bCs w:val="0"/>
      <w:i w:val="0"/>
      <w:iCs w:val="0"/>
      <w:smallCaps w:val="0"/>
      <w:strike w:val="0"/>
      <w:spacing w:val="0"/>
      <w:sz w:val="19"/>
      <w:szCs w:val="19"/>
    </w:rPr>
  </w:style>
  <w:style w:type="character" w:customStyle="1" w:styleId="21BookAntiqua85pt">
    <w:name w:val="Основной текст (21) + Book Antiqua;8;5 pt;Полужирный"/>
    <w:rsid w:val="009E30DE"/>
    <w:rPr>
      <w:rFonts w:ascii="Book Antiqua" w:eastAsia="Book Antiqua" w:hAnsi="Book Antiqua" w:cs="Book Antiqua"/>
      <w:b/>
      <w:bCs/>
      <w:sz w:val="17"/>
      <w:szCs w:val="17"/>
      <w:shd w:val="clear" w:color="auto" w:fill="FFFFFF"/>
    </w:rPr>
  </w:style>
  <w:style w:type="paragraph" w:customStyle="1" w:styleId="211">
    <w:name w:val="Основной текст (21)"/>
    <w:basedOn w:val="a2"/>
    <w:link w:val="210"/>
    <w:rsid w:val="009E30DE"/>
    <w:pPr>
      <w:shd w:val="clear" w:color="auto" w:fill="FFFFFF"/>
      <w:spacing w:before="540" w:after="420" w:line="0" w:lineRule="atLeast"/>
      <w:jc w:val="both"/>
    </w:pPr>
    <w:rPr>
      <w:rFonts w:ascii="Arial" w:eastAsia="Arial" w:hAnsi="Arial" w:cs="Arial"/>
      <w:b w:val="0"/>
      <w:sz w:val="18"/>
      <w:szCs w:val="18"/>
    </w:rPr>
  </w:style>
  <w:style w:type="character" w:customStyle="1" w:styleId="apple-converted-space">
    <w:name w:val="apple-converted-space"/>
    <w:basedOn w:val="a4"/>
    <w:rsid w:val="0035012B"/>
  </w:style>
  <w:style w:type="paragraph" w:customStyle="1" w:styleId="2">
    <w:name w:val="Абзац списка 2"/>
    <w:basedOn w:val="a2"/>
    <w:next w:val="a2"/>
    <w:qFormat/>
    <w:rsid w:val="003E020C"/>
    <w:pPr>
      <w:keepNext/>
      <w:numPr>
        <w:numId w:val="4"/>
      </w:numPr>
      <w:tabs>
        <w:tab w:val="left" w:pos="1134"/>
      </w:tabs>
      <w:spacing w:line="360" w:lineRule="auto"/>
      <w:ind w:right="170"/>
      <w:jc w:val="both"/>
    </w:pPr>
    <w:rPr>
      <w:b w:val="0"/>
      <w:sz w:val="24"/>
    </w:rPr>
  </w:style>
  <w:style w:type="numbering" w:customStyle="1" w:styleId="1">
    <w:name w:val="Стиль1"/>
    <w:uiPriority w:val="99"/>
    <w:rsid w:val="006C617E"/>
    <w:pPr>
      <w:numPr>
        <w:numId w:val="1"/>
      </w:numPr>
    </w:pPr>
  </w:style>
  <w:style w:type="paragraph" w:styleId="afb">
    <w:name w:val="Title"/>
    <w:aliases w:val="Приложения"/>
    <w:basedOn w:val="a2"/>
    <w:next w:val="a2"/>
    <w:link w:val="afc"/>
    <w:uiPriority w:val="10"/>
    <w:qFormat/>
    <w:rsid w:val="00581694"/>
    <w:pPr>
      <w:pBdr>
        <w:bottom w:val="single" w:sz="8" w:space="4" w:color="4F81BD" w:themeColor="accent1"/>
      </w:pBdr>
      <w:spacing w:after="240"/>
      <w:contextualSpacing/>
    </w:pPr>
    <w:rPr>
      <w:rFonts w:eastAsiaTheme="majorEastAsia" w:cstheme="majorBidi"/>
      <w:spacing w:val="5"/>
      <w:kern w:val="28"/>
      <w:szCs w:val="52"/>
    </w:rPr>
  </w:style>
  <w:style w:type="character" w:customStyle="1" w:styleId="afc">
    <w:name w:val="Заголовок Знак"/>
    <w:aliases w:val="Приложения Знак"/>
    <w:basedOn w:val="a4"/>
    <w:link w:val="afb"/>
    <w:uiPriority w:val="10"/>
    <w:rsid w:val="00581694"/>
    <w:rPr>
      <w:rFonts w:ascii="Times New Roman" w:eastAsiaTheme="majorEastAsia" w:hAnsi="Times New Roman" w:cstheme="majorBidi"/>
      <w:b/>
      <w:spacing w:val="5"/>
      <w:kern w:val="28"/>
      <w:sz w:val="28"/>
      <w:szCs w:val="52"/>
      <w:lang w:eastAsia="en-US"/>
    </w:rPr>
  </w:style>
  <w:style w:type="paragraph" w:customStyle="1" w:styleId="afd">
    <w:name w:val="Абзац"/>
    <w:link w:val="1a"/>
    <w:qFormat/>
    <w:rsid w:val="008536BD"/>
    <w:pPr>
      <w:suppressAutoHyphens/>
      <w:spacing w:before="120"/>
      <w:ind w:firstLine="720"/>
      <w:jc w:val="both"/>
    </w:pPr>
    <w:rPr>
      <w:rFonts w:ascii="Times New Roman" w:eastAsia="Times New Roman" w:hAnsi="Times New Roman" w:cs="Arial"/>
      <w:kern w:val="32"/>
      <w:sz w:val="24"/>
      <w:szCs w:val="26"/>
    </w:rPr>
  </w:style>
  <w:style w:type="character" w:customStyle="1" w:styleId="1a">
    <w:name w:val="Абзац Знак1"/>
    <w:link w:val="afd"/>
    <w:rsid w:val="008536BD"/>
    <w:rPr>
      <w:rFonts w:ascii="Times New Roman" w:eastAsia="Times New Roman" w:hAnsi="Times New Roman" w:cs="Arial"/>
      <w:kern w:val="32"/>
      <w:sz w:val="24"/>
      <w:szCs w:val="26"/>
    </w:rPr>
  </w:style>
  <w:style w:type="paragraph" w:customStyle="1" w:styleId="afe">
    <w:name w:val="Íîðìàëüíûé"/>
    <w:rsid w:val="00D04F50"/>
    <w:pPr>
      <w:spacing w:after="120"/>
      <w:ind w:firstLine="709"/>
      <w:jc w:val="both"/>
    </w:pPr>
    <w:rPr>
      <w:rFonts w:ascii="Times New Roman" w:eastAsia="Times New Roman" w:hAnsi="Times New Roman"/>
      <w:sz w:val="24"/>
    </w:rPr>
  </w:style>
  <w:style w:type="character" w:customStyle="1" w:styleId="aff">
    <w:name w:val="О_жирный"/>
    <w:basedOn w:val="af8"/>
    <w:uiPriority w:val="1"/>
    <w:rsid w:val="00D87080"/>
    <w:rPr>
      <w:b/>
      <w:i w:val="0"/>
      <w:iCs/>
    </w:rPr>
  </w:style>
  <w:style w:type="paragraph" w:customStyle="1" w:styleId="aff0">
    <w:name w:val="Строка ссылки"/>
    <w:basedOn w:val="aff1"/>
    <w:rsid w:val="00D87080"/>
    <w:pPr>
      <w:spacing w:after="0"/>
    </w:pPr>
    <w:rPr>
      <w:rFonts w:eastAsia="Times New Roman"/>
      <w:b w:val="0"/>
      <w:sz w:val="24"/>
      <w:szCs w:val="20"/>
      <w:lang w:eastAsia="ru-RU"/>
    </w:rPr>
  </w:style>
  <w:style w:type="character" w:customStyle="1" w:styleId="FontStyle13">
    <w:name w:val="Font Style13"/>
    <w:uiPriority w:val="99"/>
    <w:rsid w:val="00D87080"/>
    <w:rPr>
      <w:rFonts w:ascii="Times New Roman" w:hAnsi="Times New Roman" w:cs="Times New Roman"/>
      <w:color w:val="000000"/>
      <w:sz w:val="22"/>
      <w:szCs w:val="22"/>
    </w:rPr>
  </w:style>
  <w:style w:type="paragraph" w:styleId="aff1">
    <w:name w:val="Body Text"/>
    <w:basedOn w:val="a2"/>
    <w:link w:val="aff2"/>
    <w:uiPriority w:val="99"/>
    <w:unhideWhenUsed/>
    <w:rsid w:val="00D87080"/>
    <w:pPr>
      <w:spacing w:after="120"/>
    </w:pPr>
  </w:style>
  <w:style w:type="character" w:customStyle="1" w:styleId="aff2">
    <w:name w:val="Основной текст Знак"/>
    <w:basedOn w:val="a4"/>
    <w:link w:val="aff1"/>
    <w:uiPriority w:val="99"/>
    <w:rsid w:val="00D87080"/>
    <w:rPr>
      <w:rFonts w:ascii="Times New Roman" w:hAnsi="Times New Roman"/>
      <w:b/>
      <w:sz w:val="28"/>
      <w:szCs w:val="22"/>
      <w:lang w:eastAsia="en-US"/>
    </w:rPr>
  </w:style>
  <w:style w:type="paragraph" w:styleId="aff3">
    <w:name w:val="Plain Text"/>
    <w:aliases w:val="Текст Знак2 Знак1,Текст Знак2,Текст Знак1,Текст Знак2 Знак1 Знак Знак,Текст Знак Знак Знак,Текст Знак Знак1,Текст Знак Знак,Текст Знак Знак1 Знак Знак,Текст Знак Знак1 Знак,Текст Знак1 Знак Знак,Текст Знак Знак Знак Знак,Текст Знак Знак Знак1"/>
    <w:basedOn w:val="a2"/>
    <w:link w:val="aff4"/>
    <w:rsid w:val="00F667CF"/>
    <w:pPr>
      <w:jc w:val="left"/>
    </w:pPr>
    <w:rPr>
      <w:rFonts w:ascii="Courier New" w:eastAsia="Times New Roman" w:hAnsi="Courier New"/>
      <w:b w:val="0"/>
      <w:sz w:val="20"/>
      <w:szCs w:val="20"/>
    </w:rPr>
  </w:style>
  <w:style w:type="character" w:customStyle="1" w:styleId="aff4">
    <w:name w:val="Текст Знак"/>
    <w:aliases w:val="Текст Знак2 Знак1 Знак,Текст Знак2 Знак,Текст Знак1 Знак,Текст Знак2 Знак1 Знак Знак Знак,Текст Знак Знак Знак Знак1,Текст Знак Знак1 Знак1,Текст Знак Знак Знак2,Текст Знак Знак1 Знак Знак Знак,Текст Знак Знак1 Знак Знак1"/>
    <w:basedOn w:val="a4"/>
    <w:link w:val="aff3"/>
    <w:rsid w:val="00F667CF"/>
    <w:rPr>
      <w:rFonts w:ascii="Courier New" w:eastAsia="Times New Roman" w:hAnsi="Courier New"/>
    </w:rPr>
  </w:style>
  <w:style w:type="paragraph" w:customStyle="1" w:styleId="1b">
    <w:name w:val="заголовок 1"/>
    <w:basedOn w:val="a2"/>
    <w:next w:val="a2"/>
    <w:rsid w:val="005D35AA"/>
    <w:pPr>
      <w:keepNext/>
    </w:pPr>
    <w:rPr>
      <w:rFonts w:eastAsia="Times New Roman"/>
      <w:sz w:val="24"/>
      <w:szCs w:val="20"/>
      <w:lang w:eastAsia="ru-RU"/>
    </w:rPr>
  </w:style>
  <w:style w:type="paragraph" w:styleId="27">
    <w:name w:val="Body Text Indent 2"/>
    <w:aliases w:val="Основной для текста"/>
    <w:basedOn w:val="a2"/>
    <w:link w:val="28"/>
    <w:rsid w:val="00A71887"/>
    <w:pPr>
      <w:spacing w:after="120" w:line="480" w:lineRule="auto"/>
      <w:ind w:left="283"/>
      <w:jc w:val="left"/>
    </w:pPr>
    <w:rPr>
      <w:rFonts w:eastAsia="Times New Roman"/>
      <w:b w:val="0"/>
      <w:sz w:val="24"/>
      <w:szCs w:val="24"/>
      <w:lang w:eastAsia="ru-RU"/>
    </w:rPr>
  </w:style>
  <w:style w:type="character" w:customStyle="1" w:styleId="28">
    <w:name w:val="Основной текст с отступом 2 Знак"/>
    <w:aliases w:val="Основной для текста Знак"/>
    <w:basedOn w:val="a4"/>
    <w:link w:val="27"/>
    <w:rsid w:val="00A71887"/>
    <w:rPr>
      <w:rFonts w:ascii="Times New Roman" w:eastAsia="Times New Roman" w:hAnsi="Times New Roman"/>
      <w:sz w:val="24"/>
      <w:szCs w:val="24"/>
    </w:rPr>
  </w:style>
  <w:style w:type="paragraph" w:customStyle="1" w:styleId="aff5">
    <w:name w:val="Обычный текст"/>
    <w:basedOn w:val="a2"/>
    <w:rsid w:val="00A71887"/>
    <w:pPr>
      <w:ind w:left="284" w:right="142" w:firstLine="567"/>
      <w:jc w:val="both"/>
    </w:pPr>
    <w:rPr>
      <w:rFonts w:ascii="Arial" w:eastAsia="Times New Roman" w:hAnsi="Arial" w:cs="Arial"/>
      <w:b w:val="0"/>
      <w:kern w:val="24"/>
      <w:sz w:val="24"/>
      <w:szCs w:val="20"/>
      <w:lang w:val="en-US" w:eastAsia="ru-RU"/>
    </w:rPr>
  </w:style>
  <w:style w:type="paragraph" w:customStyle="1" w:styleId="aff6">
    <w:name w:val="Текст с отступом"/>
    <w:basedOn w:val="a2"/>
    <w:rsid w:val="00A71887"/>
    <w:pPr>
      <w:tabs>
        <w:tab w:val="left" w:pos="3225"/>
      </w:tabs>
      <w:spacing w:line="360" w:lineRule="auto"/>
      <w:ind w:firstLine="709"/>
      <w:jc w:val="both"/>
    </w:pPr>
    <w:rPr>
      <w:rFonts w:eastAsia="Times New Roman"/>
      <w:b w:val="0"/>
      <w:sz w:val="20"/>
      <w:szCs w:val="20"/>
      <w:lang w:eastAsia="ru-RU"/>
    </w:rPr>
  </w:style>
  <w:style w:type="paragraph" w:customStyle="1" w:styleId="Default">
    <w:name w:val="Default"/>
    <w:rsid w:val="00F25418"/>
    <w:pPr>
      <w:autoSpaceDE w:val="0"/>
      <w:autoSpaceDN w:val="0"/>
      <w:adjustRightInd w:val="0"/>
    </w:pPr>
    <w:rPr>
      <w:rFonts w:ascii="Times New Roman" w:eastAsia="Times New Roman" w:hAnsi="Times New Roman"/>
      <w:color w:val="000000"/>
      <w:sz w:val="24"/>
      <w:szCs w:val="24"/>
    </w:rPr>
  </w:style>
  <w:style w:type="paragraph" w:customStyle="1" w:styleId="aff7">
    <w:name w:val="Знак Знак Знак Знак Знак Знак Знак"/>
    <w:basedOn w:val="a2"/>
    <w:rsid w:val="004D3CED"/>
    <w:pPr>
      <w:keepLines/>
      <w:spacing w:after="160" w:line="240" w:lineRule="exact"/>
      <w:jc w:val="left"/>
    </w:pPr>
    <w:rPr>
      <w:rFonts w:ascii="Verdana" w:eastAsia="MS Mincho" w:hAnsi="Verdana" w:cs="Verdana"/>
      <w:b w:val="0"/>
      <w:sz w:val="20"/>
      <w:szCs w:val="20"/>
      <w:lang w:val="en-US"/>
    </w:rPr>
  </w:style>
  <w:style w:type="paragraph" w:styleId="29">
    <w:name w:val="Body Text 2"/>
    <w:basedOn w:val="a2"/>
    <w:link w:val="2a"/>
    <w:rsid w:val="00D52FB1"/>
    <w:pPr>
      <w:jc w:val="left"/>
    </w:pPr>
    <w:rPr>
      <w:rFonts w:eastAsia="Times New Roman"/>
      <w:b w:val="0"/>
      <w:sz w:val="24"/>
      <w:szCs w:val="24"/>
      <w:lang w:eastAsia="ru-RU"/>
    </w:rPr>
  </w:style>
  <w:style w:type="character" w:customStyle="1" w:styleId="2a">
    <w:name w:val="Основной текст 2 Знак"/>
    <w:basedOn w:val="a4"/>
    <w:link w:val="29"/>
    <w:rsid w:val="00D52FB1"/>
    <w:rPr>
      <w:rFonts w:ascii="Times New Roman" w:eastAsia="Times New Roman" w:hAnsi="Times New Roman"/>
      <w:sz w:val="24"/>
      <w:szCs w:val="24"/>
    </w:rPr>
  </w:style>
  <w:style w:type="paragraph" w:customStyle="1" w:styleId="Normal">
    <w:name w:val="Normal Знак"/>
    <w:rsid w:val="00D52FB1"/>
    <w:pPr>
      <w:widowControl w:val="0"/>
    </w:pPr>
    <w:rPr>
      <w:rFonts w:ascii="Arial" w:eastAsia="Times New Roman" w:hAnsi="Arial"/>
      <w:snapToGrid w:val="0"/>
    </w:rPr>
  </w:style>
  <w:style w:type="paragraph" w:styleId="34">
    <w:name w:val="Body Text Indent 3"/>
    <w:basedOn w:val="a2"/>
    <w:link w:val="35"/>
    <w:uiPriority w:val="99"/>
    <w:semiHidden/>
    <w:unhideWhenUsed/>
    <w:rsid w:val="009538BF"/>
    <w:pPr>
      <w:spacing w:after="120"/>
      <w:ind w:left="283"/>
    </w:pPr>
    <w:rPr>
      <w:sz w:val="16"/>
      <w:szCs w:val="16"/>
    </w:rPr>
  </w:style>
  <w:style w:type="character" w:customStyle="1" w:styleId="35">
    <w:name w:val="Основной текст с отступом 3 Знак"/>
    <w:basedOn w:val="a4"/>
    <w:link w:val="34"/>
    <w:uiPriority w:val="99"/>
    <w:semiHidden/>
    <w:rsid w:val="009538BF"/>
    <w:rPr>
      <w:rFonts w:ascii="Times New Roman" w:hAnsi="Times New Roman"/>
      <w:b/>
      <w:sz w:val="16"/>
      <w:szCs w:val="16"/>
      <w:lang w:eastAsia="en-US"/>
    </w:rPr>
  </w:style>
  <w:style w:type="paragraph" w:customStyle="1" w:styleId="1c">
    <w:name w:val="Ñòèëü1"/>
    <w:rsid w:val="009538BF"/>
    <w:pPr>
      <w:widowControl w:val="0"/>
    </w:pPr>
    <w:rPr>
      <w:rFonts w:ascii="Times New Roman" w:eastAsia="Times New Roman" w:hAnsi="Times New Roman"/>
      <w:spacing w:val="-1"/>
      <w:kern w:val="65535"/>
      <w:position w:val="-1"/>
      <w:sz w:val="24"/>
      <w:lang w:val="en-US"/>
    </w:rPr>
  </w:style>
  <w:style w:type="paragraph" w:styleId="aff8">
    <w:name w:val="Block Text"/>
    <w:basedOn w:val="a2"/>
    <w:rsid w:val="004F0E14"/>
    <w:pPr>
      <w:ind w:left="567" w:right="284" w:firstLine="709"/>
      <w:jc w:val="both"/>
    </w:pPr>
    <w:rPr>
      <w:rFonts w:eastAsia="Times New Roman"/>
      <w:b w:val="0"/>
      <w:szCs w:val="28"/>
      <w:lang w:eastAsia="ru-RU"/>
    </w:rPr>
  </w:style>
  <w:style w:type="paragraph" w:styleId="aff9">
    <w:name w:val="List Continue"/>
    <w:basedOn w:val="a2"/>
    <w:rsid w:val="004F0E14"/>
    <w:pPr>
      <w:spacing w:after="120"/>
      <w:ind w:left="283"/>
      <w:jc w:val="left"/>
    </w:pPr>
    <w:rPr>
      <w:rFonts w:eastAsia="Times New Roman"/>
      <w:b w:val="0"/>
      <w:sz w:val="20"/>
      <w:szCs w:val="20"/>
      <w:lang w:eastAsia="ru-RU"/>
    </w:rPr>
  </w:style>
  <w:style w:type="paragraph" w:customStyle="1" w:styleId="Normal1">
    <w:name w:val="Normal1"/>
    <w:rsid w:val="004F0E14"/>
    <w:pPr>
      <w:spacing w:before="100" w:after="100"/>
    </w:pPr>
    <w:rPr>
      <w:rFonts w:ascii="Times New Roman" w:eastAsia="Times New Roman" w:hAnsi="Times New Roman"/>
      <w:snapToGrid w:val="0"/>
      <w:sz w:val="24"/>
    </w:rPr>
  </w:style>
  <w:style w:type="paragraph" w:customStyle="1" w:styleId="ConsPlusNormal">
    <w:name w:val="ConsPlusNormal"/>
    <w:rsid w:val="004F0E14"/>
    <w:pPr>
      <w:widowControl w:val="0"/>
      <w:autoSpaceDE w:val="0"/>
      <w:autoSpaceDN w:val="0"/>
      <w:adjustRightInd w:val="0"/>
      <w:ind w:firstLine="720"/>
    </w:pPr>
    <w:rPr>
      <w:rFonts w:ascii="Arial" w:eastAsia="Times New Roman" w:hAnsi="Arial" w:cs="Arial"/>
    </w:rPr>
  </w:style>
  <w:style w:type="paragraph" w:styleId="affa">
    <w:name w:val="Body Text Indent"/>
    <w:basedOn w:val="a2"/>
    <w:link w:val="affb"/>
    <w:uiPriority w:val="99"/>
    <w:semiHidden/>
    <w:unhideWhenUsed/>
    <w:rsid w:val="00A9678E"/>
    <w:pPr>
      <w:spacing w:after="120"/>
      <w:ind w:left="283"/>
    </w:pPr>
  </w:style>
  <w:style w:type="character" w:customStyle="1" w:styleId="affb">
    <w:name w:val="Основной текст с отступом Знак"/>
    <w:basedOn w:val="a4"/>
    <w:link w:val="affa"/>
    <w:uiPriority w:val="99"/>
    <w:semiHidden/>
    <w:rsid w:val="00A9678E"/>
    <w:rPr>
      <w:rFonts w:ascii="Times New Roman" w:hAnsi="Times New Roman"/>
      <w:b/>
      <w:sz w:val="28"/>
      <w:szCs w:val="22"/>
      <w:lang w:eastAsia="en-US"/>
    </w:rPr>
  </w:style>
  <w:style w:type="paragraph" w:customStyle="1" w:styleId="affc">
    <w:name w:val="Стиль"/>
    <w:link w:val="affd"/>
    <w:rsid w:val="00A9678E"/>
    <w:pPr>
      <w:widowControl w:val="0"/>
      <w:autoSpaceDE w:val="0"/>
      <w:autoSpaceDN w:val="0"/>
      <w:adjustRightInd w:val="0"/>
    </w:pPr>
    <w:rPr>
      <w:rFonts w:ascii="Arial" w:eastAsia="Times New Roman" w:hAnsi="Arial" w:cs="Arial"/>
      <w:sz w:val="24"/>
      <w:szCs w:val="24"/>
    </w:rPr>
  </w:style>
  <w:style w:type="character" w:styleId="affe">
    <w:name w:val="page number"/>
    <w:basedOn w:val="a4"/>
    <w:rsid w:val="000635CD"/>
  </w:style>
  <w:style w:type="paragraph" w:customStyle="1" w:styleId="afff">
    <w:name w:val="Чертежный"/>
    <w:link w:val="afff0"/>
    <w:rsid w:val="000635CD"/>
    <w:pPr>
      <w:jc w:val="both"/>
    </w:pPr>
    <w:rPr>
      <w:rFonts w:ascii="ISOCPEUR" w:eastAsia="Times New Roman" w:hAnsi="ISOCPEUR" w:cs="ISOCPEUR"/>
      <w:i/>
      <w:iCs/>
      <w:sz w:val="28"/>
      <w:szCs w:val="28"/>
      <w:lang w:val="uk-UA"/>
    </w:rPr>
  </w:style>
  <w:style w:type="character" w:customStyle="1" w:styleId="afff0">
    <w:name w:val="Чертежный Знак"/>
    <w:link w:val="afff"/>
    <w:rsid w:val="000635CD"/>
    <w:rPr>
      <w:rFonts w:ascii="ISOCPEUR" w:eastAsia="Times New Roman" w:hAnsi="ISOCPEUR" w:cs="ISOCPEUR"/>
      <w:i/>
      <w:iCs/>
      <w:sz w:val="28"/>
      <w:szCs w:val="28"/>
      <w:lang w:val="uk-UA"/>
    </w:rPr>
  </w:style>
  <w:style w:type="paragraph" w:customStyle="1" w:styleId="ConsPlusTitle">
    <w:name w:val="ConsPlusTitle"/>
    <w:rsid w:val="00FB5BC6"/>
    <w:pPr>
      <w:widowControl w:val="0"/>
      <w:autoSpaceDE w:val="0"/>
      <w:autoSpaceDN w:val="0"/>
      <w:adjustRightInd w:val="0"/>
    </w:pPr>
    <w:rPr>
      <w:rFonts w:ascii="Arial" w:eastAsia="Times New Roman" w:hAnsi="Arial" w:cs="Arial"/>
      <w:b/>
      <w:bCs/>
    </w:rPr>
  </w:style>
  <w:style w:type="paragraph" w:customStyle="1" w:styleId="afff1">
    <w:name w:val="абзац"/>
    <w:basedOn w:val="a2"/>
    <w:link w:val="afff2"/>
    <w:rsid w:val="00786670"/>
    <w:pPr>
      <w:ind w:firstLine="720"/>
      <w:jc w:val="both"/>
    </w:pPr>
    <w:rPr>
      <w:rFonts w:eastAsia="Times New Roman"/>
      <w:b w:val="0"/>
      <w:sz w:val="24"/>
      <w:szCs w:val="20"/>
      <w:lang w:eastAsia="ru-RU"/>
    </w:rPr>
  </w:style>
  <w:style w:type="character" w:customStyle="1" w:styleId="afff2">
    <w:name w:val="абзац Знак"/>
    <w:link w:val="afff1"/>
    <w:rsid w:val="00786670"/>
    <w:rPr>
      <w:rFonts w:ascii="Times New Roman" w:eastAsia="Times New Roman" w:hAnsi="Times New Roman"/>
      <w:sz w:val="24"/>
    </w:rPr>
  </w:style>
  <w:style w:type="paragraph" w:customStyle="1" w:styleId="afff3">
    <w:name w:val="Знак Знак Знак Знак Знак Знак Знак Знак Знак Знак Знак Знак Знак Знак Знак Знак"/>
    <w:basedOn w:val="a2"/>
    <w:rsid w:val="00D46D05"/>
    <w:pPr>
      <w:keepLines/>
      <w:spacing w:after="160" w:line="240" w:lineRule="exact"/>
      <w:jc w:val="left"/>
    </w:pPr>
    <w:rPr>
      <w:rFonts w:ascii="Verdana" w:eastAsia="MS Mincho" w:hAnsi="Verdana" w:cs="Franklin Gothic Book"/>
      <w:b w:val="0"/>
      <w:sz w:val="20"/>
      <w:szCs w:val="20"/>
      <w:lang w:val="en-US"/>
    </w:rPr>
  </w:style>
  <w:style w:type="character" w:customStyle="1" w:styleId="Bodytext">
    <w:name w:val="Body text_"/>
    <w:basedOn w:val="a4"/>
    <w:rsid w:val="004F74F8"/>
    <w:rPr>
      <w:rFonts w:ascii="Lucida Sans Unicode" w:eastAsia="Lucida Sans Unicode" w:hAnsi="Lucida Sans Unicode" w:cs="Lucida Sans Unicode"/>
      <w:b w:val="0"/>
      <w:bCs w:val="0"/>
      <w:i w:val="0"/>
      <w:iCs w:val="0"/>
      <w:smallCaps w:val="0"/>
      <w:strike w:val="0"/>
      <w:sz w:val="23"/>
      <w:szCs w:val="23"/>
      <w:u w:val="none"/>
    </w:rPr>
  </w:style>
  <w:style w:type="character" w:customStyle="1" w:styleId="Bodytext85pt">
    <w:name w:val="Body text + 8.5 pt"/>
    <w:basedOn w:val="Bodytext"/>
    <w:rsid w:val="004F74F8"/>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Bodytext4">
    <w:name w:val="Body text (4)_"/>
    <w:basedOn w:val="a4"/>
    <w:link w:val="Bodytext40"/>
    <w:locked/>
    <w:rsid w:val="004F74F8"/>
    <w:rPr>
      <w:rFonts w:ascii="Tahoma" w:eastAsia="Tahoma" w:hAnsi="Tahoma" w:cs="Tahoma"/>
      <w:b/>
      <w:bCs/>
      <w:w w:val="70"/>
      <w:sz w:val="44"/>
      <w:szCs w:val="44"/>
      <w:shd w:val="clear" w:color="auto" w:fill="FFFFFF"/>
    </w:rPr>
  </w:style>
  <w:style w:type="paragraph" w:customStyle="1" w:styleId="Bodytext40">
    <w:name w:val="Body text (4)"/>
    <w:basedOn w:val="a2"/>
    <w:link w:val="Bodytext4"/>
    <w:rsid w:val="004F74F8"/>
    <w:pPr>
      <w:widowControl w:val="0"/>
      <w:shd w:val="clear" w:color="auto" w:fill="FFFFFF"/>
      <w:spacing w:line="0" w:lineRule="atLeast"/>
      <w:jc w:val="left"/>
    </w:pPr>
    <w:rPr>
      <w:rFonts w:ascii="Tahoma" w:eastAsia="Tahoma" w:hAnsi="Tahoma" w:cs="Tahoma"/>
      <w:bCs/>
      <w:w w:val="70"/>
      <w:sz w:val="44"/>
      <w:szCs w:val="44"/>
      <w:lang w:eastAsia="ru-RU"/>
    </w:rPr>
  </w:style>
  <w:style w:type="character" w:customStyle="1" w:styleId="BodytextCandara">
    <w:name w:val="Body text + Candara"/>
    <w:aliases w:val="12 pt,Spacing 1 pt"/>
    <w:basedOn w:val="Bodytext"/>
    <w:rsid w:val="004F74F8"/>
    <w:rPr>
      <w:rFonts w:ascii="Candara" w:eastAsia="Candara" w:hAnsi="Candara" w:cs="Candara"/>
      <w:b w:val="0"/>
      <w:bCs w:val="0"/>
      <w:i w:val="0"/>
      <w:iCs w:val="0"/>
      <w:smallCaps w:val="0"/>
      <w:strike w:val="0"/>
      <w:color w:val="000000"/>
      <w:spacing w:val="30"/>
      <w:w w:val="100"/>
      <w:position w:val="0"/>
      <w:sz w:val="24"/>
      <w:szCs w:val="24"/>
      <w:u w:val="none"/>
      <w:shd w:val="clear" w:color="auto" w:fill="FFFFFF"/>
      <w:lang w:val="ru-RU" w:eastAsia="ru-RU" w:bidi="ru-RU"/>
    </w:rPr>
  </w:style>
  <w:style w:type="paragraph" w:styleId="afff4">
    <w:name w:val="caption"/>
    <w:aliases w:val="Название Таблицы"/>
    <w:next w:val="a2"/>
    <w:uiPriority w:val="6"/>
    <w:unhideWhenUsed/>
    <w:qFormat/>
    <w:rsid w:val="00F168F9"/>
    <w:pPr>
      <w:spacing w:before="120" w:after="120"/>
      <w:ind w:left="284"/>
    </w:pPr>
    <w:rPr>
      <w:rFonts w:ascii="Times New Roman" w:hAnsi="Times New Roman"/>
      <w:bCs/>
      <w:sz w:val="24"/>
      <w:szCs w:val="18"/>
      <w:lang w:eastAsia="en-US"/>
    </w:rPr>
  </w:style>
  <w:style w:type="paragraph" w:customStyle="1" w:styleId="1d">
    <w:name w:val="Знак Знак Знак Знак Знак Знак Знак Знак Знак1 Знак Знак Знак Знак Знак Знак Знак Знак Знак Знак Знак Знак Знак"/>
    <w:basedOn w:val="a2"/>
    <w:rsid w:val="00BF6F7B"/>
    <w:pPr>
      <w:keepLines/>
      <w:spacing w:after="160" w:line="240" w:lineRule="exact"/>
      <w:jc w:val="left"/>
    </w:pPr>
    <w:rPr>
      <w:rFonts w:ascii="Verdana" w:eastAsia="MS Mincho" w:hAnsi="Verdana" w:cs="Franklin Gothic Book"/>
      <w:b w:val="0"/>
      <w:sz w:val="20"/>
      <w:szCs w:val="20"/>
      <w:lang w:val="en-US"/>
    </w:rPr>
  </w:style>
  <w:style w:type="character" w:customStyle="1" w:styleId="blk">
    <w:name w:val="blk"/>
    <w:basedOn w:val="a4"/>
    <w:uiPriority w:val="99"/>
    <w:rsid w:val="0052333F"/>
    <w:rPr>
      <w:rFonts w:cs="Times New Roman"/>
    </w:rPr>
  </w:style>
  <w:style w:type="paragraph" w:customStyle="1" w:styleId="s15">
    <w:name w:val="s_15"/>
    <w:basedOn w:val="a2"/>
    <w:rsid w:val="002A21FA"/>
    <w:pPr>
      <w:spacing w:before="100" w:beforeAutospacing="1" w:after="100" w:afterAutospacing="1"/>
      <w:jc w:val="left"/>
    </w:pPr>
    <w:rPr>
      <w:rFonts w:eastAsia="Times New Roman"/>
      <w:b w:val="0"/>
      <w:sz w:val="24"/>
      <w:szCs w:val="24"/>
      <w:lang w:eastAsia="ru-RU"/>
    </w:rPr>
  </w:style>
  <w:style w:type="paragraph" w:customStyle="1" w:styleId="s1">
    <w:name w:val="s_1"/>
    <w:basedOn w:val="a2"/>
    <w:rsid w:val="002A21FA"/>
    <w:pPr>
      <w:spacing w:before="100" w:beforeAutospacing="1" w:after="100" w:afterAutospacing="1"/>
      <w:jc w:val="left"/>
    </w:pPr>
    <w:rPr>
      <w:rFonts w:eastAsia="Times New Roman"/>
      <w:b w:val="0"/>
      <w:sz w:val="24"/>
      <w:szCs w:val="24"/>
      <w:lang w:eastAsia="ru-RU"/>
    </w:rPr>
  </w:style>
  <w:style w:type="paragraph" w:styleId="afff5">
    <w:name w:val="Normal (Web)"/>
    <w:aliases w:val="Обычный (Web)1,Обычный (веб)1,Обычный (веб)11"/>
    <w:basedOn w:val="a2"/>
    <w:link w:val="afff6"/>
    <w:uiPriority w:val="99"/>
    <w:rsid w:val="00367397"/>
    <w:pPr>
      <w:spacing w:before="100" w:beforeAutospacing="1" w:after="100" w:afterAutospacing="1"/>
      <w:jc w:val="left"/>
    </w:pPr>
    <w:rPr>
      <w:rFonts w:eastAsia="Times New Roman" w:cs="Arial"/>
      <w:b w:val="0"/>
      <w:color w:val="000000"/>
      <w:sz w:val="24"/>
      <w:szCs w:val="24"/>
      <w:lang w:eastAsia="ru-RU"/>
    </w:rPr>
  </w:style>
  <w:style w:type="character" w:customStyle="1" w:styleId="afff6">
    <w:name w:val="Обычный (Интернет) Знак"/>
    <w:aliases w:val="Обычный (Web)1 Знак,Обычный (веб)1 Знак,Обычный (веб)11 Знак"/>
    <w:link w:val="afff5"/>
    <w:uiPriority w:val="99"/>
    <w:rsid w:val="00367397"/>
    <w:rPr>
      <w:rFonts w:ascii="Times New Roman" w:eastAsia="Times New Roman" w:hAnsi="Times New Roman" w:cs="Arial"/>
      <w:color w:val="000000"/>
      <w:sz w:val="24"/>
      <w:szCs w:val="24"/>
    </w:rPr>
  </w:style>
  <w:style w:type="paragraph" w:customStyle="1" w:styleId="a">
    <w:name w:val="перечень"/>
    <w:basedOn w:val="a2"/>
    <w:link w:val="afff7"/>
    <w:rsid w:val="00BE7DBD"/>
    <w:pPr>
      <w:numPr>
        <w:numId w:val="5"/>
      </w:numPr>
      <w:spacing w:after="120"/>
      <w:jc w:val="both"/>
    </w:pPr>
    <w:rPr>
      <w:rFonts w:eastAsia="Times New Roman"/>
      <w:b w:val="0"/>
      <w:sz w:val="24"/>
      <w:szCs w:val="24"/>
      <w:lang w:eastAsia="ru-RU"/>
    </w:rPr>
  </w:style>
  <w:style w:type="character" w:customStyle="1" w:styleId="afff7">
    <w:name w:val="перечень Знак Знак"/>
    <w:link w:val="a"/>
    <w:locked/>
    <w:rsid w:val="00BE7DBD"/>
    <w:rPr>
      <w:rFonts w:ascii="Times New Roman" w:eastAsia="Times New Roman" w:hAnsi="Times New Roman"/>
      <w:sz w:val="24"/>
      <w:szCs w:val="24"/>
    </w:rPr>
  </w:style>
  <w:style w:type="table" w:customStyle="1" w:styleId="1e">
    <w:name w:val="Таблицы у Рамки1"/>
    <w:basedOn w:val="a5"/>
    <w:uiPriority w:val="99"/>
    <w:rsid w:val="0095415E"/>
    <w:rPr>
      <w:rFonts w:ascii="Times New Roman" w:hAnsi="Times New Roman"/>
      <w:sz w:val="24"/>
      <w:szCs w:val="22"/>
      <w:lang w:eastAsia="en-US"/>
    </w:rPr>
    <w:tblPr>
      <w:tblStyleRowBandSize w:val="1"/>
      <w:tblBorders>
        <w:top w:val="single" w:sz="8" w:space="0" w:color="auto"/>
        <w:left w:val="single" w:sz="4" w:space="0" w:color="auto"/>
        <w:bottom w:val="single" w:sz="8" w:space="0" w:color="auto"/>
        <w:right w:val="single" w:sz="4" w:space="0" w:color="auto"/>
        <w:insideH w:val="single" w:sz="8" w:space="0" w:color="auto"/>
        <w:insideV w:val="single" w:sz="12" w:space="0" w:color="auto"/>
      </w:tblBorders>
      <w:tblCellMar>
        <w:left w:w="0" w:type="dxa"/>
        <w:right w:w="0" w:type="dxa"/>
      </w:tblCellMar>
    </w:tblPr>
    <w:tcPr>
      <w:vAlign w:val="center"/>
    </w:tcPr>
    <w:tblStylePr w:type="firstRow">
      <w:pPr>
        <w:wordWrap/>
        <w:spacing w:beforeLines="0" w:before="100" w:beforeAutospacing="1" w:afterLines="0" w:after="100" w:afterAutospacing="1" w:line="240" w:lineRule="auto"/>
        <w:ind w:leftChars="0" w:left="0" w:rightChars="0" w:right="0" w:firstLineChars="0" w:firstLine="0"/>
        <w:jc w:val="left"/>
        <w:outlineLvl w:val="9"/>
      </w:pPr>
      <w:rPr>
        <w:rFonts w:ascii="Times New Roman" w:hAnsi="Times New Roman" w:cs="Times New Roman" w:hint="default"/>
        <w:sz w:val="24"/>
        <w:szCs w:val="24"/>
      </w:rPr>
      <w:tblPr/>
      <w:tcPr>
        <w:tcBorders>
          <w:top w:val="single" w:sz="12" w:space="0" w:color="auto"/>
          <w:left w:val="single" w:sz="4" w:space="0" w:color="auto"/>
          <w:bottom w:val="single" w:sz="12" w:space="0" w:color="auto"/>
          <w:right w:val="single" w:sz="4" w:space="0" w:color="auto"/>
          <w:insideH w:val="single" w:sz="12" w:space="0" w:color="auto"/>
          <w:insideV w:val="single" w:sz="12" w:space="0" w:color="auto"/>
        </w:tcBorders>
      </w:tcPr>
    </w:tblStylePr>
  </w:style>
  <w:style w:type="character" w:customStyle="1" w:styleId="affd">
    <w:name w:val="Стиль Знак"/>
    <w:link w:val="affc"/>
    <w:locked/>
    <w:rsid w:val="00330D4E"/>
    <w:rPr>
      <w:rFonts w:ascii="Arial" w:eastAsia="Times New Roman" w:hAnsi="Arial" w:cs="Arial"/>
      <w:sz w:val="24"/>
      <w:szCs w:val="24"/>
    </w:rPr>
  </w:style>
  <w:style w:type="paragraph" w:customStyle="1" w:styleId="afff8">
    <w:name w:val="Обычн. текст"/>
    <w:basedOn w:val="a3"/>
    <w:link w:val="afff9"/>
    <w:qFormat/>
    <w:rsid w:val="008F59FE"/>
    <w:pPr>
      <w:framePr w:wrap="around"/>
      <w:tabs>
        <w:tab w:val="clear" w:pos="1134"/>
        <w:tab w:val="clear" w:pos="1418"/>
      </w:tabs>
      <w:ind w:left="0" w:firstLine="709"/>
    </w:pPr>
  </w:style>
  <w:style w:type="paragraph" w:customStyle="1" w:styleId="10">
    <w:name w:val="Список 1 уровня"/>
    <w:basedOn w:val="a2"/>
    <w:uiPriority w:val="4"/>
    <w:qFormat/>
    <w:rsid w:val="002B357B"/>
    <w:pPr>
      <w:numPr>
        <w:numId w:val="6"/>
      </w:numPr>
      <w:tabs>
        <w:tab w:val="left" w:pos="1701"/>
      </w:tabs>
      <w:spacing w:line="360" w:lineRule="auto"/>
      <w:ind w:left="567" w:right="397" w:firstLine="709"/>
      <w:jc w:val="both"/>
    </w:pPr>
    <w:rPr>
      <w:rFonts w:ascii="Arial" w:eastAsiaTheme="minorHAnsi" w:hAnsi="Arial" w:cstheme="minorBidi"/>
      <w:b w:val="0"/>
      <w:sz w:val="22"/>
      <w:lang w:eastAsia="ru-RU"/>
    </w:rPr>
  </w:style>
  <w:style w:type="paragraph" w:customStyle="1" w:styleId="afffa">
    <w:name w:val="Название проекта"/>
    <w:link w:val="afffb"/>
    <w:uiPriority w:val="11"/>
    <w:qFormat/>
    <w:rsid w:val="0038231B"/>
    <w:pPr>
      <w:jc w:val="center"/>
    </w:pPr>
    <w:rPr>
      <w:rFonts w:ascii="Arial" w:eastAsiaTheme="minorHAnsi" w:hAnsi="Arial" w:cstheme="minorBidi"/>
      <w:b/>
      <w:sz w:val="36"/>
      <w:szCs w:val="22"/>
      <w:lang w:eastAsia="en-US"/>
      <w14:ligatures w14:val="standard"/>
    </w:rPr>
  </w:style>
  <w:style w:type="paragraph" w:customStyle="1" w:styleId="afffc">
    <w:name w:val="Стадия проекта"/>
    <w:basedOn w:val="afffa"/>
    <w:uiPriority w:val="12"/>
    <w:qFormat/>
    <w:rsid w:val="0038231B"/>
    <w:rPr>
      <w:b w:val="0"/>
      <w:i/>
      <w:caps/>
      <w:sz w:val="32"/>
    </w:rPr>
  </w:style>
  <w:style w:type="paragraph" w:customStyle="1" w:styleId="afffd">
    <w:name w:val="Название тома"/>
    <w:basedOn w:val="afffa"/>
    <w:uiPriority w:val="13"/>
    <w:qFormat/>
    <w:rsid w:val="0038231B"/>
    <w:pPr>
      <w:ind w:left="113"/>
    </w:pPr>
    <w:rPr>
      <w:sz w:val="32"/>
    </w:rPr>
  </w:style>
  <w:style w:type="paragraph" w:customStyle="1" w:styleId="-">
    <w:name w:val="Шифр-Код тома"/>
    <w:basedOn w:val="afffa"/>
    <w:next w:val="a2"/>
    <w:uiPriority w:val="15"/>
    <w:qFormat/>
    <w:rsid w:val="0038231B"/>
    <w:pPr>
      <w:ind w:left="57" w:right="57"/>
    </w:pPr>
  </w:style>
  <w:style w:type="paragraph" w:customStyle="1" w:styleId="afffe">
    <w:name w:val="Номер тома"/>
    <w:basedOn w:val="afffa"/>
    <w:uiPriority w:val="14"/>
    <w:qFormat/>
    <w:rsid w:val="0038231B"/>
    <w:pPr>
      <w:ind w:left="57" w:right="57"/>
    </w:pPr>
    <w:rPr>
      <w:sz w:val="28"/>
    </w:rPr>
  </w:style>
  <w:style w:type="table" w:customStyle="1" w:styleId="affff">
    <w:name w:val="Невидимая таблица"/>
    <w:basedOn w:val="a5"/>
    <w:uiPriority w:val="99"/>
    <w:rsid w:val="0038231B"/>
    <w:pPr>
      <w:jc w:val="center"/>
    </w:pPr>
    <w:rPr>
      <w:rFonts w:ascii="Times New Roman" w:eastAsiaTheme="minorHAnsi" w:hAnsi="Times New Roman" w:cstheme="minorBidi"/>
      <w:sz w:val="24"/>
      <w:szCs w:val="22"/>
      <w:lang w:eastAsia="en-US"/>
    </w:rPr>
    <w:tblPr>
      <w:jc w:val="center"/>
      <w:tblCellMar>
        <w:left w:w="0" w:type="dxa"/>
        <w:right w:w="0" w:type="dxa"/>
      </w:tblCellMar>
    </w:tblPr>
    <w:trPr>
      <w:jc w:val="center"/>
    </w:trPr>
    <w:tcPr>
      <w:vAlign w:val="center"/>
    </w:tcPr>
  </w:style>
  <w:style w:type="character" w:customStyle="1" w:styleId="afffb">
    <w:name w:val="Название проекта Знак"/>
    <w:basedOn w:val="a4"/>
    <w:link w:val="afffa"/>
    <w:uiPriority w:val="4"/>
    <w:rsid w:val="0038231B"/>
    <w:rPr>
      <w:rFonts w:ascii="Arial" w:eastAsiaTheme="minorHAnsi" w:hAnsi="Arial" w:cstheme="minorBidi"/>
      <w:b/>
      <w:sz w:val="36"/>
      <w:szCs w:val="22"/>
      <w:lang w:eastAsia="en-US"/>
      <w14:ligatures w14:val="standard"/>
    </w:rPr>
  </w:style>
  <w:style w:type="paragraph" w:customStyle="1" w:styleId="affff0">
    <w:name w:val="Текст в штампе центр"/>
    <w:basedOn w:val="a2"/>
    <w:uiPriority w:val="49"/>
    <w:qFormat/>
    <w:rsid w:val="0038231B"/>
    <w:pPr>
      <w:framePr w:wrap="around" w:vAnchor="page" w:hAnchor="page" w:yAlign="bottom"/>
      <w:suppressOverlap/>
    </w:pPr>
    <w:rPr>
      <w:rFonts w:ascii="Arial" w:eastAsiaTheme="minorHAnsi" w:hAnsi="Arial" w:cstheme="minorBidi"/>
      <w:b w:val="0"/>
      <w:sz w:val="16"/>
      <w14:ligatures w14:val="standard"/>
    </w:rPr>
  </w:style>
  <w:style w:type="paragraph" w:customStyle="1" w:styleId="affff1">
    <w:name w:val="Дата в штампе"/>
    <w:basedOn w:val="affff0"/>
    <w:uiPriority w:val="50"/>
    <w:qFormat/>
    <w:rsid w:val="0038231B"/>
    <w:pPr>
      <w:framePr w:wrap="around"/>
    </w:pPr>
    <w:rPr>
      <w:sz w:val="12"/>
    </w:rPr>
  </w:style>
  <w:style w:type="table" w:customStyle="1" w:styleId="affff2">
    <w:name w:val="Таблица внесения изм."/>
    <w:basedOn w:val="a5"/>
    <w:uiPriority w:val="99"/>
    <w:rsid w:val="0038231B"/>
    <w:pPr>
      <w:jc w:val="center"/>
    </w:pPr>
    <w:rPr>
      <w:rFonts w:ascii="Times New Roman" w:eastAsiaTheme="minorHAnsi" w:hAnsi="Times New Roman" w:cstheme="minorBidi"/>
      <w:sz w:val="24"/>
      <w:szCs w:val="22"/>
      <w:lang w:eastAsia="en-US"/>
    </w:rPr>
    <w:tblPr>
      <w:tblInd w:w="284"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CellMar>
        <w:left w:w="0" w:type="dxa"/>
        <w:right w:w="0" w:type="dxa"/>
      </w:tblCellMar>
    </w:tblPr>
    <w:tcP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table" w:customStyle="1" w:styleId="affff3">
    <w:name w:val="Таблицы"/>
    <w:basedOn w:val="a5"/>
    <w:uiPriority w:val="99"/>
    <w:rsid w:val="00865769"/>
    <w:rPr>
      <w:rFonts w:ascii="Times New Roman" w:eastAsiaTheme="minorHAnsi" w:hAnsi="Times New Roman" w:cstheme="minorBidi"/>
      <w:sz w:val="24"/>
      <w:szCs w:val="22"/>
      <w:lang w:eastAsia="en-US"/>
    </w:rPr>
    <w:tblPr>
      <w:tblStyleRowBandSize w:val="1"/>
      <w:tblBorders>
        <w:top w:val="single" w:sz="4" w:space="0" w:color="auto"/>
        <w:bottom w:val="single" w:sz="4" w:space="0" w:color="auto"/>
        <w:insideH w:val="single" w:sz="4" w:space="0" w:color="auto"/>
        <w:insideV w:val="single" w:sz="4" w:space="0" w:color="auto"/>
      </w:tblBorders>
      <w:tblCellMar>
        <w:left w:w="0" w:type="dxa"/>
        <w:right w:w="0" w:type="dxa"/>
      </w:tblCellMar>
    </w:tblPr>
    <w:trPr>
      <w:cantSplit/>
      <w:tblHeader/>
    </w:trPr>
    <w:tcPr>
      <w:tcMar>
        <w:top w:w="0" w:type="dxa"/>
        <w:left w:w="0" w:type="dxa"/>
        <w:right w:w="0" w:type="dxa"/>
      </w:tcMar>
      <w:vAlign w:val="center"/>
    </w:tcPr>
    <w:tblStylePr w:type="firstRow">
      <w:pPr>
        <w:wordWrap/>
        <w:spacing w:beforeLines="0" w:before="0" w:beforeAutospacing="0" w:afterLines="0" w:after="0" w:afterAutospacing="0" w:line="240" w:lineRule="auto"/>
        <w:ind w:leftChars="0" w:left="0" w:rightChars="0" w:right="0" w:firstLineChars="0" w:firstLine="0"/>
        <w:jc w:val="left"/>
        <w:outlineLvl w:val="9"/>
      </w:pPr>
      <w:rPr>
        <w:rFonts w:ascii="Times New Roman" w:hAnsi="Times New Roman"/>
        <w:sz w:val="24"/>
      </w:rPr>
      <w:tblPr/>
      <w:tcPr>
        <w:tcBorders>
          <w:top w:val="single" w:sz="12" w:space="0" w:color="auto"/>
          <w:left w:val="nil"/>
          <w:bottom w:val="single" w:sz="12" w:space="0" w:color="auto"/>
          <w:right w:val="nil"/>
          <w:insideH w:val="single" w:sz="12" w:space="0" w:color="auto"/>
          <w:insideV w:val="single" w:sz="12" w:space="0" w:color="auto"/>
        </w:tcBorders>
      </w:tcPr>
    </w:tblStylePr>
  </w:style>
  <w:style w:type="paragraph" w:customStyle="1" w:styleId="affff4">
    <w:name w:val="Нумерация страниц"/>
    <w:basedOn w:val="a2"/>
    <w:qFormat/>
    <w:rsid w:val="00FB0D50"/>
    <w:rPr>
      <w:rFonts w:ascii="Arial" w:eastAsiaTheme="minorHAnsi" w:hAnsi="Arial" w:cstheme="minorBidi"/>
      <w:b w:val="0"/>
      <w:sz w:val="22"/>
      <w14:ligatures w14:val="standard"/>
    </w:rPr>
  </w:style>
  <w:style w:type="paragraph" w:customStyle="1" w:styleId="-0">
    <w:name w:val="Шифр-Код тома штамп"/>
    <w:basedOn w:val="a2"/>
    <w:qFormat/>
    <w:rsid w:val="00FB0D50"/>
    <w:rPr>
      <w:rFonts w:ascii="Arial" w:eastAsiaTheme="minorHAnsi" w:hAnsi="Arial" w:cstheme="minorBidi"/>
      <w14:ligatures w14:val="standard"/>
    </w:rPr>
  </w:style>
  <w:style w:type="paragraph" w:customStyle="1" w:styleId="affff5">
    <w:name w:val="Штамп Титульный лист"/>
    <w:next w:val="a2"/>
    <w:uiPriority w:val="6"/>
    <w:qFormat/>
    <w:rsid w:val="00FB0D50"/>
    <w:pPr>
      <w:ind w:left="113" w:right="113"/>
    </w:pPr>
    <w:rPr>
      <w:rFonts w:ascii="Arial" w:eastAsiaTheme="minorHAnsi" w:hAnsi="Arial" w:cstheme="minorBidi"/>
      <w:sz w:val="24"/>
      <w:szCs w:val="22"/>
      <w:lang w:eastAsia="en-US"/>
      <w14:ligatures w14:val="standard"/>
    </w:rPr>
  </w:style>
  <w:style w:type="paragraph" w:customStyle="1" w:styleId="affff6">
    <w:name w:val="Рисунок"/>
    <w:next w:val="a2"/>
    <w:uiPriority w:val="6"/>
    <w:qFormat/>
    <w:rsid w:val="00FB0D50"/>
    <w:pPr>
      <w:tabs>
        <w:tab w:val="right" w:pos="5670"/>
      </w:tabs>
      <w:spacing w:before="120" w:after="120" w:line="360" w:lineRule="auto"/>
      <w:jc w:val="center"/>
    </w:pPr>
    <w:rPr>
      <w:rFonts w:ascii="Arial" w:eastAsiaTheme="minorHAnsi" w:hAnsi="Arial" w:cstheme="minorBidi"/>
      <w:noProof/>
      <w:sz w:val="22"/>
      <w:szCs w:val="22"/>
      <w14:ligatures w14:val="standard"/>
    </w:rPr>
  </w:style>
  <w:style w:type="paragraph" w:customStyle="1" w:styleId="affff7">
    <w:name w:val="Невидимый Текст"/>
    <w:uiPriority w:val="41"/>
    <w:qFormat/>
    <w:rsid w:val="00FB0D50"/>
    <w:pPr>
      <w:jc w:val="right"/>
    </w:pPr>
    <w:rPr>
      <w:rFonts w:ascii="Arial" w:eastAsiaTheme="minorHAnsi" w:hAnsi="Arial" w:cstheme="minorBidi"/>
      <w:vanish/>
      <w:sz w:val="16"/>
      <w:szCs w:val="22"/>
      <w:lang w:eastAsia="en-US"/>
      <w14:ligatures w14:val="standard"/>
    </w:rPr>
  </w:style>
  <w:style w:type="character" w:customStyle="1" w:styleId="afff9">
    <w:name w:val="Обычн. текст Знак"/>
    <w:basedOn w:val="a4"/>
    <w:link w:val="afff8"/>
    <w:rsid w:val="00A576DD"/>
    <w:rPr>
      <w:rFonts w:ascii="Times New Roman" w:eastAsia="Times New Roman" w:hAnsi="Times New Roman"/>
      <w:sz w:val="24"/>
      <w:szCs w:val="24"/>
    </w:rPr>
  </w:style>
  <w:style w:type="paragraph" w:customStyle="1" w:styleId="120">
    <w:name w:val="Таблица Текст 12 Центр"/>
    <w:basedOn w:val="a2"/>
    <w:uiPriority w:val="3"/>
    <w:qFormat/>
    <w:rsid w:val="00A576DD"/>
    <w:pPr>
      <w:spacing w:before="80" w:after="80"/>
      <w:ind w:left="57" w:right="57"/>
    </w:pPr>
    <w:rPr>
      <w:rFonts w:eastAsiaTheme="minorHAnsi" w:cstheme="minorBidi"/>
      <w:b w:val="0"/>
      <w:sz w:val="24"/>
      <w14:ligatures w14:val="standard"/>
    </w:rPr>
  </w:style>
  <w:style w:type="paragraph" w:styleId="2b">
    <w:name w:val="List Continue 2"/>
    <w:basedOn w:val="a2"/>
    <w:uiPriority w:val="99"/>
    <w:unhideWhenUsed/>
    <w:rsid w:val="004F3488"/>
    <w:pPr>
      <w:spacing w:after="120"/>
      <w:ind w:left="566"/>
      <w:contextualSpacing/>
    </w:pPr>
  </w:style>
  <w:style w:type="paragraph" w:customStyle="1" w:styleId="affff8">
    <w:name w:val="Названия таблиц"/>
    <w:basedOn w:val="a2"/>
    <w:link w:val="affff9"/>
    <w:qFormat/>
    <w:rsid w:val="00400D72"/>
    <w:pPr>
      <w:spacing w:after="120"/>
      <w:ind w:right="170"/>
      <w:jc w:val="both"/>
    </w:pPr>
    <w:rPr>
      <w:b w:val="0"/>
      <w:sz w:val="24"/>
      <w:szCs w:val="24"/>
    </w:rPr>
  </w:style>
  <w:style w:type="character" w:customStyle="1" w:styleId="affff9">
    <w:name w:val="Названия таблиц Знак"/>
    <w:basedOn w:val="a4"/>
    <w:link w:val="affff8"/>
    <w:locked/>
    <w:rsid w:val="00400D72"/>
    <w:rPr>
      <w:rFonts w:ascii="Times New Roman" w:hAnsi="Times New Roman"/>
      <w:sz w:val="24"/>
      <w:szCs w:val="24"/>
      <w:lang w:eastAsia="en-US"/>
    </w:rPr>
  </w:style>
  <w:style w:type="paragraph" w:styleId="affffa">
    <w:name w:val="annotation text"/>
    <w:basedOn w:val="a2"/>
    <w:link w:val="affffb"/>
    <w:uiPriority w:val="99"/>
    <w:semiHidden/>
    <w:unhideWhenUsed/>
    <w:rsid w:val="00460034"/>
    <w:pPr>
      <w:spacing w:after="200"/>
      <w:jc w:val="left"/>
    </w:pPr>
    <w:rPr>
      <w:rFonts w:asciiTheme="minorHAnsi" w:eastAsiaTheme="minorHAnsi" w:hAnsiTheme="minorHAnsi" w:cstheme="minorBidi"/>
      <w:b w:val="0"/>
      <w:sz w:val="20"/>
      <w:szCs w:val="20"/>
    </w:rPr>
  </w:style>
  <w:style w:type="character" w:customStyle="1" w:styleId="affffb">
    <w:name w:val="Текст примечания Знак"/>
    <w:basedOn w:val="a4"/>
    <w:link w:val="affffa"/>
    <w:uiPriority w:val="99"/>
    <w:semiHidden/>
    <w:rsid w:val="00460034"/>
    <w:rPr>
      <w:rFonts w:asciiTheme="minorHAnsi" w:eastAsiaTheme="minorHAnsi" w:hAnsiTheme="minorHAnsi" w:cstheme="minorBidi"/>
      <w:lang w:eastAsia="en-US"/>
    </w:rPr>
  </w:style>
  <w:style w:type="paragraph" w:styleId="affffc">
    <w:name w:val="annotation subject"/>
    <w:basedOn w:val="affffa"/>
    <w:next w:val="affffa"/>
    <w:link w:val="affffd"/>
    <w:uiPriority w:val="99"/>
    <w:semiHidden/>
    <w:unhideWhenUsed/>
    <w:rsid w:val="00460034"/>
    <w:rPr>
      <w:b/>
      <w:bCs/>
    </w:rPr>
  </w:style>
  <w:style w:type="character" w:customStyle="1" w:styleId="affffd">
    <w:name w:val="Тема примечания Знак"/>
    <w:basedOn w:val="affffb"/>
    <w:link w:val="affffc"/>
    <w:uiPriority w:val="99"/>
    <w:semiHidden/>
    <w:rsid w:val="00460034"/>
    <w:rPr>
      <w:rFonts w:asciiTheme="minorHAnsi" w:eastAsiaTheme="minorHAnsi" w:hAnsiTheme="minorHAnsi" w:cstheme="minorBidi"/>
      <w:b/>
      <w:bCs/>
      <w:lang w:eastAsia="en-US"/>
    </w:rPr>
  </w:style>
  <w:style w:type="paragraph" w:customStyle="1" w:styleId="ConsPlusNonformat">
    <w:name w:val="ConsPlusNonformat"/>
    <w:uiPriority w:val="99"/>
    <w:rsid w:val="00460034"/>
    <w:pPr>
      <w:widowControl w:val="0"/>
      <w:autoSpaceDE w:val="0"/>
      <w:autoSpaceDN w:val="0"/>
    </w:pPr>
    <w:rPr>
      <w:rFonts w:ascii="Courier New" w:eastAsia="Times New Roman" w:hAnsi="Courier New" w:cs="Courier New"/>
    </w:rPr>
  </w:style>
  <w:style w:type="character" w:styleId="affffe">
    <w:name w:val="annotation reference"/>
    <w:basedOn w:val="a4"/>
    <w:uiPriority w:val="99"/>
    <w:semiHidden/>
    <w:unhideWhenUsed/>
    <w:rsid w:val="00460034"/>
    <w:rPr>
      <w:sz w:val="16"/>
      <w:szCs w:val="16"/>
    </w:rPr>
  </w:style>
  <w:style w:type="paragraph" w:customStyle="1" w:styleId="headertext">
    <w:name w:val="headertext"/>
    <w:basedOn w:val="a2"/>
    <w:rsid w:val="006005A9"/>
    <w:pPr>
      <w:spacing w:before="100" w:beforeAutospacing="1" w:after="100" w:afterAutospacing="1"/>
      <w:jc w:val="left"/>
    </w:pPr>
    <w:rPr>
      <w:rFonts w:eastAsia="Times New Roman"/>
      <w:b w:val="0"/>
      <w:sz w:val="24"/>
      <w:szCs w:val="24"/>
      <w:lang w:eastAsia="ru-RU"/>
    </w:rPr>
  </w:style>
  <w:style w:type="paragraph" w:customStyle="1" w:styleId="048">
    <w:name w:val="Стиль Основной текст Югранефтегазпроект + Слева:  048 см Первая с..."/>
    <w:basedOn w:val="a2"/>
    <w:link w:val="0480"/>
    <w:rsid w:val="00E343DB"/>
    <w:pPr>
      <w:spacing w:line="360" w:lineRule="auto"/>
      <w:ind w:left="270" w:right="284" w:firstLine="450"/>
      <w:jc w:val="both"/>
    </w:pPr>
    <w:rPr>
      <w:rFonts w:ascii="Arial" w:eastAsia="Times New Roman" w:hAnsi="Arial"/>
      <w:b w:val="0"/>
      <w:sz w:val="22"/>
      <w:szCs w:val="20"/>
      <w:lang w:eastAsia="ru-RU"/>
    </w:rPr>
  </w:style>
  <w:style w:type="character" w:customStyle="1" w:styleId="0480">
    <w:name w:val="Стиль Основной текст Югранефтегазпроект + Слева:  048 см Первая с... Знак"/>
    <w:link w:val="048"/>
    <w:rsid w:val="00E343DB"/>
    <w:rPr>
      <w:rFonts w:ascii="Arial" w:eastAsia="Times New Roman" w:hAnsi="Arial"/>
      <w:sz w:val="22"/>
    </w:rPr>
  </w:style>
  <w:style w:type="paragraph" w:customStyle="1" w:styleId="font5">
    <w:name w:val="font5"/>
    <w:basedOn w:val="a2"/>
    <w:rsid w:val="0049230A"/>
    <w:pPr>
      <w:spacing w:before="100" w:beforeAutospacing="1" w:after="100" w:afterAutospacing="1"/>
      <w:jc w:val="left"/>
    </w:pPr>
    <w:rPr>
      <w:rFonts w:eastAsia="Times New Roman"/>
      <w:b w:val="0"/>
      <w:color w:val="000000"/>
      <w:sz w:val="20"/>
      <w:szCs w:val="20"/>
      <w:lang w:eastAsia="ru-RU"/>
    </w:rPr>
  </w:style>
  <w:style w:type="paragraph" w:customStyle="1" w:styleId="font6">
    <w:name w:val="font6"/>
    <w:basedOn w:val="a2"/>
    <w:rsid w:val="0049230A"/>
    <w:pPr>
      <w:spacing w:before="100" w:beforeAutospacing="1" w:after="100" w:afterAutospacing="1"/>
      <w:jc w:val="left"/>
    </w:pPr>
    <w:rPr>
      <w:rFonts w:ascii="Arial" w:eastAsia="Times New Roman" w:hAnsi="Arial" w:cs="Arial"/>
      <w:b w:val="0"/>
      <w:color w:val="000000"/>
      <w:sz w:val="20"/>
      <w:szCs w:val="20"/>
      <w:lang w:eastAsia="ru-RU"/>
    </w:rPr>
  </w:style>
  <w:style w:type="paragraph" w:customStyle="1" w:styleId="xl63">
    <w:name w:val="xl63"/>
    <w:basedOn w:val="a2"/>
    <w:rsid w:val="0049230A"/>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val="0"/>
      <w:sz w:val="20"/>
      <w:szCs w:val="20"/>
      <w:lang w:eastAsia="ru-RU"/>
    </w:rPr>
  </w:style>
  <w:style w:type="paragraph" w:customStyle="1" w:styleId="xl64">
    <w:name w:val="xl64"/>
    <w:basedOn w:val="a2"/>
    <w:rsid w:val="0049230A"/>
    <w:pPr>
      <w:pBdr>
        <w:bottom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val="0"/>
      <w:sz w:val="20"/>
      <w:szCs w:val="20"/>
      <w:lang w:eastAsia="ru-RU"/>
    </w:rPr>
  </w:style>
  <w:style w:type="paragraph" w:customStyle="1" w:styleId="xl65">
    <w:name w:val="xl65"/>
    <w:basedOn w:val="a2"/>
    <w:rsid w:val="0049230A"/>
    <w:pPr>
      <w:pBdr>
        <w:right w:val="single" w:sz="8" w:space="0" w:color="auto"/>
      </w:pBdr>
      <w:shd w:val="clear" w:color="000000" w:fill="FFFFFF"/>
      <w:spacing w:before="100" w:beforeAutospacing="1" w:after="100" w:afterAutospacing="1"/>
      <w:textAlignment w:val="center"/>
    </w:pPr>
    <w:rPr>
      <w:rFonts w:ascii="Arial" w:eastAsia="Times New Roman" w:hAnsi="Arial" w:cs="Arial"/>
      <w:b w:val="0"/>
      <w:sz w:val="20"/>
      <w:szCs w:val="20"/>
      <w:lang w:eastAsia="ru-RU"/>
    </w:rPr>
  </w:style>
  <w:style w:type="paragraph" w:customStyle="1" w:styleId="xl66">
    <w:name w:val="xl66"/>
    <w:basedOn w:val="a2"/>
    <w:rsid w:val="0049230A"/>
    <w:pPr>
      <w:pBdr>
        <w:bottom w:val="single" w:sz="8" w:space="0" w:color="auto"/>
        <w:right w:val="single" w:sz="8" w:space="0" w:color="auto"/>
      </w:pBdr>
      <w:shd w:val="clear" w:color="000000" w:fill="FFFFFF"/>
      <w:spacing w:before="100" w:beforeAutospacing="1" w:after="100" w:afterAutospacing="1"/>
      <w:jc w:val="left"/>
      <w:textAlignment w:val="center"/>
    </w:pPr>
    <w:rPr>
      <w:rFonts w:eastAsia="Times New Roman"/>
      <w:b w:val="0"/>
      <w:sz w:val="24"/>
      <w:szCs w:val="24"/>
      <w:lang w:eastAsia="ru-RU"/>
    </w:rPr>
  </w:style>
  <w:style w:type="paragraph" w:customStyle="1" w:styleId="xl67">
    <w:name w:val="xl67"/>
    <w:basedOn w:val="a2"/>
    <w:rsid w:val="0049230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b w:val="0"/>
      <w:sz w:val="20"/>
      <w:szCs w:val="20"/>
      <w:lang w:eastAsia="ru-RU"/>
    </w:rPr>
  </w:style>
  <w:style w:type="paragraph" w:customStyle="1" w:styleId="xl68">
    <w:name w:val="xl68"/>
    <w:basedOn w:val="a2"/>
    <w:rsid w:val="0049230A"/>
    <w:pPr>
      <w:pBdr>
        <w:top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b w:val="0"/>
      <w:sz w:val="20"/>
      <w:szCs w:val="20"/>
      <w:lang w:eastAsia="ru-RU"/>
    </w:rPr>
  </w:style>
  <w:style w:type="paragraph" w:customStyle="1" w:styleId="xl69">
    <w:name w:val="xl69"/>
    <w:basedOn w:val="a2"/>
    <w:rsid w:val="0049230A"/>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val="0"/>
      <w:sz w:val="20"/>
      <w:szCs w:val="20"/>
      <w:lang w:eastAsia="ru-RU"/>
    </w:rPr>
  </w:style>
  <w:style w:type="paragraph" w:customStyle="1" w:styleId="xl70">
    <w:name w:val="xl70"/>
    <w:basedOn w:val="a2"/>
    <w:rsid w:val="0049230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val="0"/>
      <w:sz w:val="20"/>
      <w:szCs w:val="20"/>
      <w:lang w:eastAsia="ru-RU"/>
    </w:rPr>
  </w:style>
  <w:style w:type="paragraph" w:customStyle="1" w:styleId="xl71">
    <w:name w:val="xl71"/>
    <w:basedOn w:val="a2"/>
    <w:rsid w:val="0049230A"/>
    <w:pPr>
      <w:pBdr>
        <w:left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val="0"/>
      <w:sz w:val="20"/>
      <w:szCs w:val="20"/>
      <w:lang w:eastAsia="ru-RU"/>
    </w:rPr>
  </w:style>
  <w:style w:type="paragraph" w:customStyle="1" w:styleId="xl72">
    <w:name w:val="xl72"/>
    <w:basedOn w:val="a2"/>
    <w:rsid w:val="0049230A"/>
    <w:pPr>
      <w:pBdr>
        <w:left w:val="single" w:sz="8" w:space="0" w:color="auto"/>
        <w:bottom w:val="single" w:sz="8" w:space="0" w:color="000000"/>
        <w:right w:val="single" w:sz="8" w:space="0" w:color="auto"/>
      </w:pBdr>
      <w:shd w:val="clear" w:color="000000" w:fill="FFFFFF"/>
      <w:spacing w:before="100" w:beforeAutospacing="1" w:after="100" w:afterAutospacing="1"/>
      <w:textAlignment w:val="center"/>
    </w:pPr>
    <w:rPr>
      <w:rFonts w:ascii="Arial" w:eastAsia="Times New Roman" w:hAnsi="Arial" w:cs="Arial"/>
      <w:b w:val="0"/>
      <w:sz w:val="20"/>
      <w:szCs w:val="20"/>
      <w:lang w:eastAsia="ru-RU"/>
    </w:rPr>
  </w:style>
  <w:style w:type="paragraph" w:customStyle="1" w:styleId="xl73">
    <w:name w:val="xl73"/>
    <w:basedOn w:val="a2"/>
    <w:rsid w:val="0049230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val="0"/>
      <w:sz w:val="20"/>
      <w:szCs w:val="20"/>
      <w:lang w:eastAsia="ru-RU"/>
    </w:rPr>
  </w:style>
  <w:style w:type="paragraph" w:customStyle="1" w:styleId="xl74">
    <w:name w:val="xl74"/>
    <w:basedOn w:val="a2"/>
    <w:rsid w:val="0049230A"/>
    <w:pPr>
      <w:pBdr>
        <w:left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val="0"/>
      <w:sz w:val="20"/>
      <w:szCs w:val="20"/>
      <w:lang w:eastAsia="ru-RU"/>
    </w:rPr>
  </w:style>
  <w:style w:type="paragraph" w:customStyle="1" w:styleId="xl75">
    <w:name w:val="xl75"/>
    <w:basedOn w:val="a2"/>
    <w:rsid w:val="0049230A"/>
    <w:pPr>
      <w:pBdr>
        <w:left w:val="single" w:sz="8" w:space="0" w:color="auto"/>
        <w:bottom w:val="single" w:sz="8" w:space="0" w:color="000000"/>
        <w:right w:val="single" w:sz="8" w:space="0" w:color="auto"/>
      </w:pBdr>
      <w:shd w:val="clear" w:color="000000" w:fill="FFFFFF"/>
      <w:spacing w:before="100" w:beforeAutospacing="1" w:after="100" w:afterAutospacing="1"/>
      <w:textAlignment w:val="center"/>
    </w:pPr>
    <w:rPr>
      <w:rFonts w:ascii="Arial" w:eastAsia="Times New Roman" w:hAnsi="Arial" w:cs="Arial"/>
      <w:b w:val="0"/>
      <w:sz w:val="20"/>
      <w:szCs w:val="20"/>
      <w:lang w:eastAsia="ru-RU"/>
    </w:rPr>
  </w:style>
  <w:style w:type="paragraph" w:customStyle="1" w:styleId="xl76">
    <w:name w:val="xl76"/>
    <w:basedOn w:val="a2"/>
    <w:rsid w:val="0049230A"/>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val="0"/>
      <w:sz w:val="20"/>
      <w:szCs w:val="20"/>
      <w:lang w:eastAsia="ru-RU"/>
    </w:rPr>
  </w:style>
  <w:style w:type="paragraph" w:customStyle="1" w:styleId="xl77">
    <w:name w:val="xl77"/>
    <w:basedOn w:val="a2"/>
    <w:rsid w:val="0049230A"/>
    <w:pPr>
      <w:pBdr>
        <w:left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b w:val="0"/>
      <w:sz w:val="20"/>
      <w:szCs w:val="20"/>
      <w:lang w:eastAsia="ru-RU"/>
    </w:rPr>
  </w:style>
  <w:style w:type="paragraph" w:customStyle="1" w:styleId="xl78">
    <w:name w:val="xl78"/>
    <w:basedOn w:val="a2"/>
    <w:rsid w:val="0049230A"/>
    <w:pPr>
      <w:pBdr>
        <w:bottom w:val="single" w:sz="8" w:space="0" w:color="auto"/>
      </w:pBdr>
      <w:shd w:val="clear" w:color="000000" w:fill="FFFFFF"/>
      <w:spacing w:before="100" w:beforeAutospacing="1" w:after="100" w:afterAutospacing="1"/>
      <w:textAlignment w:val="center"/>
    </w:pPr>
    <w:rPr>
      <w:rFonts w:ascii="Arial" w:eastAsia="Times New Roman" w:hAnsi="Arial" w:cs="Arial"/>
      <w:b w:val="0"/>
      <w:sz w:val="20"/>
      <w:szCs w:val="20"/>
      <w:lang w:eastAsia="ru-RU"/>
    </w:rPr>
  </w:style>
  <w:style w:type="paragraph" w:customStyle="1" w:styleId="xl79">
    <w:name w:val="xl79"/>
    <w:basedOn w:val="a2"/>
    <w:rsid w:val="0049230A"/>
    <w:pPr>
      <w:pBdr>
        <w:left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val="0"/>
      <w:sz w:val="20"/>
      <w:szCs w:val="20"/>
      <w:lang w:eastAsia="ru-RU"/>
    </w:rPr>
  </w:style>
  <w:style w:type="paragraph" w:customStyle="1" w:styleId="xl80">
    <w:name w:val="xl80"/>
    <w:basedOn w:val="a2"/>
    <w:rsid w:val="0049230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val="0"/>
      <w:sz w:val="20"/>
      <w:szCs w:val="20"/>
      <w:lang w:eastAsia="ru-RU"/>
    </w:rPr>
  </w:style>
  <w:style w:type="paragraph" w:customStyle="1" w:styleId="xl81">
    <w:name w:val="xl81"/>
    <w:basedOn w:val="a2"/>
    <w:rsid w:val="0049230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b w:val="0"/>
      <w:sz w:val="20"/>
      <w:szCs w:val="20"/>
      <w:lang w:eastAsia="ru-RU"/>
    </w:rPr>
  </w:style>
  <w:style w:type="paragraph" w:customStyle="1" w:styleId="xl82">
    <w:name w:val="xl82"/>
    <w:basedOn w:val="a2"/>
    <w:rsid w:val="0049230A"/>
    <w:pPr>
      <w:pBdr>
        <w:top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b w:val="0"/>
      <w:sz w:val="20"/>
      <w:szCs w:val="20"/>
      <w:lang w:eastAsia="ru-RU"/>
    </w:rPr>
  </w:style>
  <w:style w:type="paragraph" w:customStyle="1" w:styleId="xl83">
    <w:name w:val="xl83"/>
    <w:basedOn w:val="a2"/>
    <w:rsid w:val="0049230A"/>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val="0"/>
      <w:sz w:val="20"/>
      <w:szCs w:val="20"/>
      <w:lang w:eastAsia="ru-RU"/>
    </w:rPr>
  </w:style>
  <w:style w:type="paragraph" w:customStyle="1" w:styleId="xl84">
    <w:name w:val="xl84"/>
    <w:basedOn w:val="a2"/>
    <w:rsid w:val="0049230A"/>
    <w:pPr>
      <w:pBdr>
        <w:left w:val="single" w:sz="8" w:space="0" w:color="auto"/>
      </w:pBdr>
      <w:shd w:val="clear" w:color="000000" w:fill="FFFFFF"/>
      <w:spacing w:before="100" w:beforeAutospacing="1" w:after="100" w:afterAutospacing="1"/>
      <w:jc w:val="left"/>
      <w:textAlignment w:val="center"/>
    </w:pPr>
    <w:rPr>
      <w:rFonts w:eastAsia="Times New Roman"/>
      <w:b w:val="0"/>
      <w:sz w:val="20"/>
      <w:szCs w:val="20"/>
      <w:lang w:eastAsia="ru-RU"/>
    </w:rPr>
  </w:style>
  <w:style w:type="paragraph" w:customStyle="1" w:styleId="xl85">
    <w:name w:val="xl85"/>
    <w:basedOn w:val="a2"/>
    <w:rsid w:val="0049230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b w:val="0"/>
      <w:sz w:val="20"/>
      <w:szCs w:val="20"/>
      <w:lang w:eastAsia="ru-RU"/>
    </w:rPr>
  </w:style>
  <w:style w:type="paragraph" w:customStyle="1" w:styleId="xl86">
    <w:name w:val="xl86"/>
    <w:basedOn w:val="a2"/>
    <w:rsid w:val="0049230A"/>
    <w:pPr>
      <w:pBdr>
        <w:top w:val="single" w:sz="8" w:space="0" w:color="auto"/>
        <w:bottom w:val="single" w:sz="8" w:space="0" w:color="auto"/>
      </w:pBdr>
      <w:shd w:val="clear" w:color="000000" w:fill="FFFFFF"/>
      <w:spacing w:before="100" w:beforeAutospacing="1" w:after="100" w:afterAutospacing="1"/>
      <w:textAlignment w:val="center"/>
    </w:pPr>
    <w:rPr>
      <w:rFonts w:ascii="Arial" w:eastAsia="Times New Roman" w:hAnsi="Arial" w:cs="Arial"/>
      <w:b w:val="0"/>
      <w:sz w:val="20"/>
      <w:szCs w:val="20"/>
      <w:lang w:eastAsia="ru-RU"/>
    </w:rPr>
  </w:style>
  <w:style w:type="paragraph" w:customStyle="1" w:styleId="xl87">
    <w:name w:val="xl87"/>
    <w:basedOn w:val="a2"/>
    <w:rsid w:val="0049230A"/>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b w:val="0"/>
      <w:sz w:val="20"/>
      <w:szCs w:val="20"/>
      <w:lang w:eastAsia="ru-RU"/>
    </w:rPr>
  </w:style>
  <w:style w:type="paragraph" w:customStyle="1" w:styleId="xl88">
    <w:name w:val="xl88"/>
    <w:basedOn w:val="a2"/>
    <w:rsid w:val="00B323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89">
    <w:name w:val="xl89"/>
    <w:basedOn w:val="a2"/>
    <w:rsid w:val="00B323E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90">
    <w:name w:val="xl90"/>
    <w:basedOn w:val="a2"/>
    <w:rsid w:val="00B323E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91">
    <w:name w:val="xl91"/>
    <w:basedOn w:val="a2"/>
    <w:rsid w:val="00B323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92">
    <w:name w:val="xl92"/>
    <w:basedOn w:val="a2"/>
    <w:rsid w:val="00B323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93">
    <w:name w:val="xl93"/>
    <w:basedOn w:val="a2"/>
    <w:rsid w:val="00B323E4"/>
    <w:pPr>
      <w:shd w:val="clear" w:color="000000" w:fill="FFFF00"/>
      <w:spacing w:before="100" w:beforeAutospacing="1" w:after="100" w:afterAutospacing="1"/>
      <w:textAlignment w:val="center"/>
    </w:pPr>
    <w:rPr>
      <w:rFonts w:eastAsia="Times New Roman"/>
      <w:b w:val="0"/>
      <w:sz w:val="22"/>
      <w:lang w:eastAsia="ru-RU"/>
    </w:rPr>
  </w:style>
  <w:style w:type="paragraph" w:customStyle="1" w:styleId="xl94">
    <w:name w:val="xl94"/>
    <w:basedOn w:val="a2"/>
    <w:rsid w:val="00B323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95">
    <w:name w:val="xl95"/>
    <w:basedOn w:val="a2"/>
    <w:rsid w:val="00B323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96">
    <w:name w:val="xl96"/>
    <w:basedOn w:val="a2"/>
    <w:rsid w:val="00B323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val="0"/>
      <w:i/>
      <w:iCs/>
      <w:sz w:val="24"/>
      <w:szCs w:val="24"/>
      <w:lang w:eastAsia="ru-RU"/>
    </w:rPr>
  </w:style>
  <w:style w:type="paragraph" w:customStyle="1" w:styleId="xl97">
    <w:name w:val="xl97"/>
    <w:basedOn w:val="a2"/>
    <w:rsid w:val="00B323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val="0"/>
      <w:sz w:val="24"/>
      <w:szCs w:val="24"/>
      <w:lang w:eastAsia="ru-RU"/>
    </w:rPr>
  </w:style>
  <w:style w:type="paragraph" w:customStyle="1" w:styleId="xl98">
    <w:name w:val="xl98"/>
    <w:basedOn w:val="a2"/>
    <w:rsid w:val="00B323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99">
    <w:name w:val="xl99"/>
    <w:basedOn w:val="a2"/>
    <w:rsid w:val="00B323E4"/>
    <w:pP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100">
    <w:name w:val="xl100"/>
    <w:basedOn w:val="a2"/>
    <w:rsid w:val="00B323E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101">
    <w:name w:val="xl101"/>
    <w:basedOn w:val="a2"/>
    <w:rsid w:val="00B323E4"/>
    <w:pP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102">
    <w:name w:val="xl102"/>
    <w:basedOn w:val="a2"/>
    <w:rsid w:val="00B323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103">
    <w:name w:val="xl103"/>
    <w:basedOn w:val="a2"/>
    <w:rsid w:val="00B323E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104">
    <w:name w:val="xl104"/>
    <w:basedOn w:val="a2"/>
    <w:rsid w:val="00B323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105">
    <w:name w:val="xl105"/>
    <w:basedOn w:val="a2"/>
    <w:rsid w:val="00B323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106">
    <w:name w:val="xl106"/>
    <w:basedOn w:val="a2"/>
    <w:rsid w:val="00B323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Cs/>
      <w:i/>
      <w:iCs/>
      <w:sz w:val="24"/>
      <w:szCs w:val="24"/>
      <w:lang w:eastAsia="ru-RU"/>
    </w:rPr>
  </w:style>
  <w:style w:type="paragraph" w:customStyle="1" w:styleId="xl107">
    <w:name w:val="xl107"/>
    <w:basedOn w:val="a2"/>
    <w:rsid w:val="00B323E4"/>
    <w:pPr>
      <w:shd w:val="clear" w:color="000000" w:fill="FFFFFF"/>
      <w:spacing w:before="100" w:beforeAutospacing="1" w:after="100" w:afterAutospacing="1"/>
      <w:textAlignment w:val="center"/>
    </w:pPr>
    <w:rPr>
      <w:rFonts w:eastAsia="Times New Roman"/>
      <w:bCs/>
      <w:i/>
      <w:iCs/>
      <w:sz w:val="24"/>
      <w:szCs w:val="24"/>
      <w:lang w:eastAsia="ru-RU"/>
    </w:rPr>
  </w:style>
  <w:style w:type="paragraph" w:customStyle="1" w:styleId="xl108">
    <w:name w:val="xl108"/>
    <w:basedOn w:val="a2"/>
    <w:rsid w:val="00B323E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Cs/>
      <w:i/>
      <w:iCs/>
      <w:sz w:val="24"/>
      <w:szCs w:val="24"/>
      <w:lang w:eastAsia="ru-RU"/>
    </w:rPr>
  </w:style>
  <w:style w:type="paragraph" w:customStyle="1" w:styleId="xl109">
    <w:name w:val="xl109"/>
    <w:basedOn w:val="a2"/>
    <w:rsid w:val="00B323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val="0"/>
      <w:sz w:val="22"/>
      <w:lang w:eastAsia="ru-RU"/>
    </w:rPr>
  </w:style>
  <w:style w:type="paragraph" w:customStyle="1" w:styleId="xl110">
    <w:name w:val="xl110"/>
    <w:basedOn w:val="a2"/>
    <w:rsid w:val="00B323E4"/>
    <w:pPr>
      <w:pBdr>
        <w:bottom w:val="single" w:sz="4" w:space="0" w:color="auto"/>
        <w:right w:val="single" w:sz="4" w:space="0" w:color="auto"/>
      </w:pBd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111">
    <w:name w:val="xl111"/>
    <w:basedOn w:val="a2"/>
    <w:rsid w:val="00B323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112">
    <w:name w:val="xl112"/>
    <w:basedOn w:val="a2"/>
    <w:rsid w:val="00B323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113">
    <w:name w:val="xl113"/>
    <w:basedOn w:val="a2"/>
    <w:rsid w:val="00B323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114">
    <w:name w:val="xl114"/>
    <w:basedOn w:val="a2"/>
    <w:rsid w:val="00B323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Cs/>
      <w:sz w:val="24"/>
      <w:szCs w:val="24"/>
      <w:lang w:eastAsia="ru-RU"/>
    </w:rPr>
  </w:style>
  <w:style w:type="paragraph" w:customStyle="1" w:styleId="xl115">
    <w:name w:val="xl115"/>
    <w:basedOn w:val="a2"/>
    <w:rsid w:val="00B323E4"/>
    <w:pPr>
      <w:pBdr>
        <w:top w:val="single" w:sz="4" w:space="0" w:color="auto"/>
        <w:left w:val="single" w:sz="4" w:space="0" w:color="auto"/>
      </w:pBd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116">
    <w:name w:val="xl116"/>
    <w:basedOn w:val="a2"/>
    <w:rsid w:val="00B323E4"/>
    <w:pPr>
      <w:pBdr>
        <w:top w:val="single" w:sz="4" w:space="0" w:color="auto"/>
        <w:right w:val="single" w:sz="4" w:space="0" w:color="auto"/>
      </w:pBd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117">
    <w:name w:val="xl117"/>
    <w:basedOn w:val="a2"/>
    <w:rsid w:val="00B323E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118">
    <w:name w:val="xl118"/>
    <w:basedOn w:val="a2"/>
    <w:rsid w:val="00B323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val="0"/>
      <w:sz w:val="24"/>
      <w:szCs w:val="24"/>
      <w:lang w:eastAsia="ru-RU"/>
    </w:rPr>
  </w:style>
  <w:style w:type="paragraph" w:customStyle="1" w:styleId="xl119">
    <w:name w:val="xl119"/>
    <w:basedOn w:val="a2"/>
    <w:rsid w:val="00B323E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120">
    <w:name w:val="xl120"/>
    <w:basedOn w:val="a2"/>
    <w:rsid w:val="00B323E4"/>
    <w:pPr>
      <w:pBdr>
        <w:top w:val="single" w:sz="4" w:space="0" w:color="auto"/>
        <w:left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121">
    <w:name w:val="xl121"/>
    <w:basedOn w:val="a2"/>
    <w:rsid w:val="00B323E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122">
    <w:name w:val="xl122"/>
    <w:basedOn w:val="a2"/>
    <w:rsid w:val="00B323E4"/>
    <w:pPr>
      <w:pBdr>
        <w:left w:val="single" w:sz="4" w:space="0" w:color="auto"/>
        <w:bottom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123">
    <w:name w:val="xl123"/>
    <w:basedOn w:val="a2"/>
    <w:rsid w:val="00B323E4"/>
    <w:pPr>
      <w:pBdr>
        <w:bottom w:val="single" w:sz="4" w:space="0" w:color="auto"/>
        <w:right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124">
    <w:name w:val="xl124"/>
    <w:basedOn w:val="a2"/>
    <w:rsid w:val="00B323E4"/>
    <w:pPr>
      <w:pBdr>
        <w:left w:val="single" w:sz="4" w:space="0" w:color="auto"/>
        <w:bottom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125">
    <w:name w:val="xl125"/>
    <w:basedOn w:val="a2"/>
    <w:rsid w:val="00B323E4"/>
    <w:pPr>
      <w:pBdr>
        <w:left w:val="single" w:sz="4" w:space="0" w:color="auto"/>
        <w:bottom w:val="single" w:sz="4" w:space="0" w:color="auto"/>
      </w:pBd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126">
    <w:name w:val="xl126"/>
    <w:basedOn w:val="a2"/>
    <w:rsid w:val="00B323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127">
    <w:name w:val="xl127"/>
    <w:basedOn w:val="a2"/>
    <w:rsid w:val="00B323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128">
    <w:name w:val="xl128"/>
    <w:basedOn w:val="a2"/>
    <w:rsid w:val="00B323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129">
    <w:name w:val="xl129"/>
    <w:basedOn w:val="a2"/>
    <w:rsid w:val="00B323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130">
    <w:name w:val="xl130"/>
    <w:basedOn w:val="a2"/>
    <w:rsid w:val="00B323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131">
    <w:name w:val="xl131"/>
    <w:basedOn w:val="a2"/>
    <w:rsid w:val="00B323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132">
    <w:name w:val="xl132"/>
    <w:basedOn w:val="a2"/>
    <w:rsid w:val="00B323E4"/>
    <w:pPr>
      <w:pBdr>
        <w:bottom w:val="single" w:sz="4" w:space="0" w:color="auto"/>
      </w:pBd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133">
    <w:name w:val="xl133"/>
    <w:basedOn w:val="a2"/>
    <w:rsid w:val="00B323E4"/>
    <w:pPr>
      <w:pBdr>
        <w:top w:val="single" w:sz="4" w:space="0" w:color="auto"/>
        <w:left w:val="single" w:sz="4" w:space="0" w:color="auto"/>
      </w:pBd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134">
    <w:name w:val="xl134"/>
    <w:basedOn w:val="a2"/>
    <w:rsid w:val="00B323E4"/>
    <w:pPr>
      <w:shd w:val="clear" w:color="000000" w:fill="FFFFFF"/>
      <w:spacing w:before="100" w:beforeAutospacing="1" w:after="100" w:afterAutospacing="1"/>
      <w:textAlignment w:val="center"/>
    </w:pPr>
    <w:rPr>
      <w:rFonts w:ascii="Arial" w:eastAsia="Times New Roman" w:hAnsi="Arial" w:cs="Arial"/>
      <w:b w:val="0"/>
      <w:sz w:val="24"/>
      <w:szCs w:val="24"/>
      <w:lang w:eastAsia="ru-RU"/>
    </w:rPr>
  </w:style>
  <w:style w:type="paragraph" w:customStyle="1" w:styleId="xl135">
    <w:name w:val="xl135"/>
    <w:basedOn w:val="a2"/>
    <w:rsid w:val="00B323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bCs/>
      <w:sz w:val="24"/>
      <w:szCs w:val="24"/>
      <w:lang w:eastAsia="ru-RU"/>
    </w:rPr>
  </w:style>
  <w:style w:type="paragraph" w:customStyle="1" w:styleId="xl136">
    <w:name w:val="xl136"/>
    <w:basedOn w:val="a2"/>
    <w:rsid w:val="00B323E4"/>
    <w:pPr>
      <w:pBdr>
        <w:left w:val="single" w:sz="4" w:space="0" w:color="auto"/>
        <w:bottom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137">
    <w:name w:val="xl137"/>
    <w:basedOn w:val="a2"/>
    <w:rsid w:val="00B323E4"/>
    <w:pPr>
      <w:pBdr>
        <w:bottom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138">
    <w:name w:val="xl138"/>
    <w:basedOn w:val="a2"/>
    <w:rsid w:val="00B323E4"/>
    <w:pPr>
      <w:pBdr>
        <w:bottom w:val="single" w:sz="4" w:space="0" w:color="auto"/>
        <w:right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139">
    <w:name w:val="xl139"/>
    <w:basedOn w:val="a2"/>
    <w:rsid w:val="00B323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b w:val="0"/>
      <w:sz w:val="24"/>
      <w:szCs w:val="24"/>
      <w:lang w:eastAsia="ru-RU"/>
    </w:rPr>
  </w:style>
  <w:style w:type="paragraph" w:customStyle="1" w:styleId="xl140">
    <w:name w:val="xl140"/>
    <w:basedOn w:val="a2"/>
    <w:rsid w:val="00B323E4"/>
    <w:pPr>
      <w:pBdr>
        <w:top w:val="single" w:sz="4" w:space="0" w:color="auto"/>
        <w:bottom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141">
    <w:name w:val="xl141"/>
    <w:basedOn w:val="a2"/>
    <w:rsid w:val="00B323E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bCs/>
      <w:i/>
      <w:iCs/>
      <w:sz w:val="24"/>
      <w:szCs w:val="24"/>
      <w:lang w:eastAsia="ru-RU"/>
    </w:rPr>
  </w:style>
  <w:style w:type="paragraph" w:customStyle="1" w:styleId="xl142">
    <w:name w:val="xl142"/>
    <w:basedOn w:val="a2"/>
    <w:rsid w:val="00B323E4"/>
    <w:pPr>
      <w:pBdr>
        <w:left w:val="single" w:sz="4" w:space="0" w:color="auto"/>
        <w:right w:val="single" w:sz="4" w:space="0" w:color="auto"/>
      </w:pBdr>
      <w:shd w:val="clear" w:color="000000" w:fill="D9D9D9"/>
      <w:spacing w:before="100" w:beforeAutospacing="1" w:after="100" w:afterAutospacing="1"/>
      <w:textAlignment w:val="center"/>
    </w:pPr>
    <w:rPr>
      <w:rFonts w:eastAsia="Times New Roman"/>
      <w:bCs/>
      <w:i/>
      <w:iCs/>
      <w:sz w:val="24"/>
      <w:szCs w:val="24"/>
      <w:lang w:eastAsia="ru-RU"/>
    </w:rPr>
  </w:style>
  <w:style w:type="paragraph" w:customStyle="1" w:styleId="xl143">
    <w:name w:val="xl143"/>
    <w:basedOn w:val="a2"/>
    <w:rsid w:val="00B323E4"/>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bCs/>
      <w:i/>
      <w:iCs/>
      <w:sz w:val="24"/>
      <w:szCs w:val="24"/>
      <w:lang w:eastAsia="ru-RU"/>
    </w:rPr>
  </w:style>
  <w:style w:type="paragraph" w:customStyle="1" w:styleId="xl144">
    <w:name w:val="xl144"/>
    <w:basedOn w:val="a2"/>
    <w:rsid w:val="00B323E4"/>
    <w:pPr>
      <w:pBdr>
        <w:left w:val="single" w:sz="4" w:space="0" w:color="auto"/>
      </w:pBdr>
      <w:shd w:val="clear" w:color="000000" w:fill="A6A6A6"/>
      <w:spacing w:before="100" w:beforeAutospacing="1" w:after="100" w:afterAutospacing="1"/>
      <w:textAlignment w:val="center"/>
    </w:pPr>
    <w:rPr>
      <w:rFonts w:eastAsia="Times New Roman"/>
      <w:bCs/>
      <w:sz w:val="24"/>
      <w:szCs w:val="24"/>
      <w:lang w:eastAsia="ru-RU"/>
    </w:rPr>
  </w:style>
  <w:style w:type="paragraph" w:customStyle="1" w:styleId="xl145">
    <w:name w:val="xl145"/>
    <w:basedOn w:val="a2"/>
    <w:rsid w:val="00B323E4"/>
    <w:pPr>
      <w:shd w:val="clear" w:color="000000" w:fill="A6A6A6"/>
      <w:spacing w:before="100" w:beforeAutospacing="1" w:after="100" w:afterAutospacing="1"/>
      <w:textAlignment w:val="center"/>
    </w:pPr>
    <w:rPr>
      <w:rFonts w:eastAsia="Times New Roman"/>
      <w:bCs/>
      <w:sz w:val="24"/>
      <w:szCs w:val="24"/>
      <w:lang w:eastAsia="ru-RU"/>
    </w:rPr>
  </w:style>
  <w:style w:type="paragraph" w:customStyle="1" w:styleId="xl146">
    <w:name w:val="xl146"/>
    <w:basedOn w:val="a2"/>
    <w:rsid w:val="00B323E4"/>
    <w:pPr>
      <w:pBdr>
        <w:right w:val="single" w:sz="4" w:space="0" w:color="auto"/>
      </w:pBdr>
      <w:shd w:val="clear" w:color="000000" w:fill="A6A6A6"/>
      <w:spacing w:before="100" w:beforeAutospacing="1" w:after="100" w:afterAutospacing="1"/>
      <w:textAlignment w:val="center"/>
    </w:pPr>
    <w:rPr>
      <w:rFonts w:eastAsia="Times New Roman"/>
      <w:bCs/>
      <w:sz w:val="24"/>
      <w:szCs w:val="24"/>
      <w:lang w:eastAsia="ru-RU"/>
    </w:rPr>
  </w:style>
  <w:style w:type="paragraph" w:customStyle="1" w:styleId="xl147">
    <w:name w:val="xl147"/>
    <w:basedOn w:val="a2"/>
    <w:rsid w:val="00B323E4"/>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eastAsia="Times New Roman"/>
      <w:bCs/>
      <w:sz w:val="24"/>
      <w:szCs w:val="24"/>
      <w:lang w:eastAsia="ru-RU"/>
    </w:rPr>
  </w:style>
  <w:style w:type="paragraph" w:customStyle="1" w:styleId="xl148">
    <w:name w:val="xl148"/>
    <w:basedOn w:val="a2"/>
    <w:rsid w:val="00B323E4"/>
    <w:pPr>
      <w:pBdr>
        <w:top w:val="single" w:sz="4" w:space="0" w:color="auto"/>
        <w:bottom w:val="single" w:sz="4" w:space="0" w:color="auto"/>
      </w:pBdr>
      <w:shd w:val="clear" w:color="000000" w:fill="FFFFFF"/>
      <w:spacing w:before="100" w:beforeAutospacing="1" w:after="100" w:afterAutospacing="1"/>
      <w:jc w:val="right"/>
      <w:textAlignment w:val="center"/>
    </w:pPr>
    <w:rPr>
      <w:rFonts w:eastAsia="Times New Roman"/>
      <w:bCs/>
      <w:sz w:val="24"/>
      <w:szCs w:val="24"/>
      <w:lang w:eastAsia="ru-RU"/>
    </w:rPr>
  </w:style>
  <w:style w:type="paragraph" w:customStyle="1" w:styleId="xl149">
    <w:name w:val="xl149"/>
    <w:basedOn w:val="a2"/>
    <w:rsid w:val="00B323E4"/>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bCs/>
      <w:sz w:val="24"/>
      <w:szCs w:val="24"/>
      <w:lang w:eastAsia="ru-RU"/>
    </w:rPr>
  </w:style>
  <w:style w:type="paragraph" w:customStyle="1" w:styleId="xl150">
    <w:name w:val="xl150"/>
    <w:basedOn w:val="a2"/>
    <w:rsid w:val="00B323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Cs/>
      <w:sz w:val="24"/>
      <w:szCs w:val="24"/>
      <w:lang w:eastAsia="ru-RU"/>
    </w:rPr>
  </w:style>
  <w:style w:type="paragraph" w:customStyle="1" w:styleId="xl151">
    <w:name w:val="xl151"/>
    <w:basedOn w:val="a2"/>
    <w:rsid w:val="00B323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bCs/>
      <w:sz w:val="24"/>
      <w:szCs w:val="24"/>
      <w:lang w:eastAsia="ru-RU"/>
    </w:rPr>
  </w:style>
  <w:style w:type="paragraph" w:customStyle="1" w:styleId="xl152">
    <w:name w:val="xl152"/>
    <w:basedOn w:val="a2"/>
    <w:rsid w:val="00B323E4"/>
    <w:pPr>
      <w:pBdr>
        <w:left w:val="single" w:sz="4" w:space="0" w:color="auto"/>
      </w:pBdr>
      <w:shd w:val="clear" w:color="000000" w:fill="FFFFFF"/>
      <w:spacing w:before="100" w:beforeAutospacing="1" w:after="100" w:afterAutospacing="1"/>
      <w:textAlignment w:val="center"/>
    </w:pPr>
    <w:rPr>
      <w:rFonts w:eastAsia="Times New Roman"/>
      <w:bCs/>
      <w:i/>
      <w:iCs/>
      <w:sz w:val="24"/>
      <w:szCs w:val="24"/>
      <w:lang w:eastAsia="ru-RU"/>
    </w:rPr>
  </w:style>
  <w:style w:type="paragraph" w:customStyle="1" w:styleId="xl153">
    <w:name w:val="xl153"/>
    <w:basedOn w:val="a2"/>
    <w:rsid w:val="00B323E4"/>
    <w:pPr>
      <w:pBdr>
        <w:right w:val="single" w:sz="4" w:space="0" w:color="auto"/>
      </w:pBdr>
      <w:shd w:val="clear" w:color="000000" w:fill="FFFFFF"/>
      <w:spacing w:before="100" w:beforeAutospacing="1" w:after="100" w:afterAutospacing="1"/>
      <w:textAlignment w:val="center"/>
    </w:pPr>
    <w:rPr>
      <w:rFonts w:eastAsia="Times New Roman"/>
      <w:bCs/>
      <w:i/>
      <w:iCs/>
      <w:sz w:val="24"/>
      <w:szCs w:val="24"/>
      <w:lang w:eastAsia="ru-RU"/>
    </w:rPr>
  </w:style>
  <w:style w:type="paragraph" w:customStyle="1" w:styleId="xl154">
    <w:name w:val="xl154"/>
    <w:basedOn w:val="a2"/>
    <w:rsid w:val="00B323E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bCs/>
      <w:i/>
      <w:iCs/>
      <w:sz w:val="24"/>
      <w:szCs w:val="24"/>
      <w:lang w:eastAsia="ru-RU"/>
    </w:rPr>
  </w:style>
  <w:style w:type="paragraph" w:customStyle="1" w:styleId="xl155">
    <w:name w:val="xl155"/>
    <w:basedOn w:val="a2"/>
    <w:rsid w:val="00B323E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eastAsia="Times New Roman"/>
      <w:bCs/>
      <w:i/>
      <w:iCs/>
      <w:sz w:val="24"/>
      <w:szCs w:val="24"/>
      <w:lang w:eastAsia="ru-RU"/>
    </w:rPr>
  </w:style>
  <w:style w:type="paragraph" w:customStyle="1" w:styleId="xl156">
    <w:name w:val="xl156"/>
    <w:basedOn w:val="a2"/>
    <w:rsid w:val="00B323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bCs/>
      <w:sz w:val="24"/>
      <w:szCs w:val="24"/>
      <w:lang w:eastAsia="ru-RU"/>
    </w:rPr>
  </w:style>
  <w:style w:type="paragraph" w:customStyle="1" w:styleId="xl157">
    <w:name w:val="xl157"/>
    <w:basedOn w:val="a2"/>
    <w:rsid w:val="00B323E4"/>
    <w:pPr>
      <w:pBdr>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eastAsia="Times New Roman"/>
      <w:bCs/>
      <w:i/>
      <w:iCs/>
      <w:sz w:val="24"/>
      <w:szCs w:val="24"/>
      <w:lang w:eastAsia="ru-RU"/>
    </w:rPr>
  </w:style>
  <w:style w:type="paragraph" w:customStyle="1" w:styleId="xl158">
    <w:name w:val="xl158"/>
    <w:basedOn w:val="a2"/>
    <w:rsid w:val="00B323E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eastAsia="Times New Roman"/>
      <w:bCs/>
      <w:i/>
      <w:iCs/>
      <w:sz w:val="24"/>
      <w:szCs w:val="24"/>
      <w:lang w:eastAsia="ru-RU"/>
    </w:rPr>
  </w:style>
  <w:style w:type="paragraph" w:customStyle="1" w:styleId="xl159">
    <w:name w:val="xl159"/>
    <w:basedOn w:val="a2"/>
    <w:rsid w:val="00B323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bCs/>
      <w:i/>
      <w:iCs/>
      <w:sz w:val="24"/>
      <w:szCs w:val="24"/>
      <w:lang w:eastAsia="ru-RU"/>
    </w:rPr>
  </w:style>
  <w:style w:type="paragraph" w:customStyle="1" w:styleId="xl160">
    <w:name w:val="xl160"/>
    <w:basedOn w:val="a2"/>
    <w:rsid w:val="00B323E4"/>
    <w:pPr>
      <w:pBdr>
        <w:left w:val="single" w:sz="4" w:space="0" w:color="auto"/>
      </w:pBdr>
      <w:shd w:val="clear" w:color="000000" w:fill="BFBFBF"/>
      <w:spacing w:before="100" w:beforeAutospacing="1" w:after="100" w:afterAutospacing="1"/>
      <w:textAlignment w:val="center"/>
    </w:pPr>
    <w:rPr>
      <w:rFonts w:eastAsia="Times New Roman"/>
      <w:bCs/>
      <w:sz w:val="24"/>
      <w:szCs w:val="24"/>
      <w:lang w:eastAsia="ru-RU"/>
    </w:rPr>
  </w:style>
  <w:style w:type="paragraph" w:customStyle="1" w:styleId="xl161">
    <w:name w:val="xl161"/>
    <w:basedOn w:val="a2"/>
    <w:rsid w:val="00B323E4"/>
    <w:pPr>
      <w:shd w:val="clear" w:color="000000" w:fill="BFBFBF"/>
      <w:spacing w:before="100" w:beforeAutospacing="1" w:after="100" w:afterAutospacing="1"/>
      <w:textAlignment w:val="center"/>
    </w:pPr>
    <w:rPr>
      <w:rFonts w:eastAsia="Times New Roman"/>
      <w:bCs/>
      <w:sz w:val="24"/>
      <w:szCs w:val="24"/>
      <w:lang w:eastAsia="ru-RU"/>
    </w:rPr>
  </w:style>
  <w:style w:type="paragraph" w:customStyle="1" w:styleId="xl162">
    <w:name w:val="xl162"/>
    <w:basedOn w:val="a2"/>
    <w:rsid w:val="00B323E4"/>
    <w:pPr>
      <w:pBdr>
        <w:right w:val="single" w:sz="4" w:space="0" w:color="auto"/>
      </w:pBdr>
      <w:shd w:val="clear" w:color="000000" w:fill="BFBFBF"/>
      <w:spacing w:before="100" w:beforeAutospacing="1" w:after="100" w:afterAutospacing="1"/>
      <w:textAlignment w:val="center"/>
    </w:pPr>
    <w:rPr>
      <w:rFonts w:eastAsia="Times New Roman"/>
      <w:bCs/>
      <w:sz w:val="24"/>
      <w:szCs w:val="24"/>
      <w:lang w:eastAsia="ru-RU"/>
    </w:rPr>
  </w:style>
  <w:style w:type="paragraph" w:customStyle="1" w:styleId="xl163">
    <w:name w:val="xl163"/>
    <w:basedOn w:val="a2"/>
    <w:rsid w:val="00B323E4"/>
    <w:pPr>
      <w:pBdr>
        <w:left w:val="single" w:sz="4" w:space="0" w:color="auto"/>
      </w:pBdr>
      <w:shd w:val="clear" w:color="000000" w:fill="FFFFFF"/>
      <w:spacing w:before="100" w:beforeAutospacing="1" w:after="100" w:afterAutospacing="1"/>
      <w:textAlignment w:val="center"/>
    </w:pPr>
    <w:rPr>
      <w:rFonts w:eastAsia="Times New Roman"/>
      <w:bCs/>
      <w:i/>
      <w:iCs/>
      <w:sz w:val="24"/>
      <w:szCs w:val="24"/>
      <w:lang w:eastAsia="ru-RU"/>
    </w:rPr>
  </w:style>
  <w:style w:type="paragraph" w:customStyle="1" w:styleId="xl164">
    <w:name w:val="xl164"/>
    <w:basedOn w:val="a2"/>
    <w:rsid w:val="00B323E4"/>
    <w:pPr>
      <w:shd w:val="clear" w:color="000000" w:fill="FFFFFF"/>
      <w:spacing w:before="100" w:beforeAutospacing="1" w:after="100" w:afterAutospacing="1"/>
      <w:textAlignment w:val="center"/>
    </w:pPr>
    <w:rPr>
      <w:rFonts w:eastAsia="Times New Roman"/>
      <w:bCs/>
      <w:i/>
      <w:iCs/>
      <w:sz w:val="24"/>
      <w:szCs w:val="24"/>
      <w:lang w:eastAsia="ru-RU"/>
    </w:rPr>
  </w:style>
  <w:style w:type="paragraph" w:customStyle="1" w:styleId="xl165">
    <w:name w:val="xl165"/>
    <w:basedOn w:val="a2"/>
    <w:rsid w:val="00B323E4"/>
    <w:pPr>
      <w:pBdr>
        <w:right w:val="single" w:sz="4" w:space="0" w:color="auto"/>
      </w:pBdr>
      <w:shd w:val="clear" w:color="000000" w:fill="FFFFFF"/>
      <w:spacing w:before="100" w:beforeAutospacing="1" w:after="100" w:afterAutospacing="1"/>
      <w:textAlignment w:val="center"/>
    </w:pPr>
    <w:rPr>
      <w:rFonts w:eastAsia="Times New Roman"/>
      <w:bCs/>
      <w:i/>
      <w:iCs/>
      <w:sz w:val="24"/>
      <w:szCs w:val="24"/>
      <w:lang w:eastAsia="ru-RU"/>
    </w:rPr>
  </w:style>
  <w:style w:type="paragraph" w:customStyle="1" w:styleId="xl166">
    <w:name w:val="xl166"/>
    <w:basedOn w:val="a2"/>
    <w:rsid w:val="00B323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167">
    <w:name w:val="xl167"/>
    <w:basedOn w:val="a2"/>
    <w:rsid w:val="00B323E4"/>
    <w:pPr>
      <w:pBdr>
        <w:left w:val="single" w:sz="4" w:space="0" w:color="auto"/>
        <w:right w:val="single" w:sz="4" w:space="0" w:color="auto"/>
      </w:pBdr>
      <w:shd w:val="clear" w:color="000000" w:fill="BFBFBF"/>
      <w:spacing w:before="100" w:beforeAutospacing="1" w:after="100" w:afterAutospacing="1"/>
      <w:textAlignment w:val="center"/>
    </w:pPr>
    <w:rPr>
      <w:rFonts w:eastAsia="Times New Roman"/>
      <w:bCs/>
      <w:i/>
      <w:iCs/>
      <w:sz w:val="24"/>
      <w:szCs w:val="24"/>
      <w:lang w:eastAsia="ru-RU"/>
    </w:rPr>
  </w:style>
  <w:style w:type="paragraph" w:customStyle="1" w:styleId="xl168">
    <w:name w:val="xl168"/>
    <w:basedOn w:val="a2"/>
    <w:rsid w:val="00B323E4"/>
    <w:pPr>
      <w:pBdr>
        <w:left w:val="single" w:sz="4" w:space="0" w:color="auto"/>
      </w:pBd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169">
    <w:name w:val="xl169"/>
    <w:basedOn w:val="a2"/>
    <w:rsid w:val="00B323E4"/>
    <w:pP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170">
    <w:name w:val="xl170"/>
    <w:basedOn w:val="a2"/>
    <w:rsid w:val="00B323E4"/>
    <w:pPr>
      <w:pBdr>
        <w:right w:val="single" w:sz="4" w:space="0" w:color="auto"/>
      </w:pBd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171">
    <w:name w:val="xl171"/>
    <w:basedOn w:val="a2"/>
    <w:rsid w:val="00B323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val="0"/>
      <w:sz w:val="22"/>
      <w:lang w:eastAsia="ru-RU"/>
    </w:rPr>
  </w:style>
  <w:style w:type="paragraph" w:customStyle="1" w:styleId="xl172">
    <w:name w:val="xl172"/>
    <w:basedOn w:val="a2"/>
    <w:rsid w:val="00B323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val="0"/>
      <w:sz w:val="22"/>
      <w:lang w:eastAsia="ru-RU"/>
    </w:rPr>
  </w:style>
  <w:style w:type="paragraph" w:customStyle="1" w:styleId="xl173">
    <w:name w:val="xl173"/>
    <w:basedOn w:val="a2"/>
    <w:rsid w:val="00B323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val="0"/>
      <w:sz w:val="22"/>
      <w:lang w:eastAsia="ru-RU"/>
    </w:rPr>
  </w:style>
  <w:style w:type="paragraph" w:customStyle="1" w:styleId="xl174">
    <w:name w:val="xl174"/>
    <w:basedOn w:val="a2"/>
    <w:rsid w:val="00B323E4"/>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eastAsia="Times New Roman"/>
      <w:b w:val="0"/>
      <w:sz w:val="24"/>
      <w:szCs w:val="24"/>
      <w:lang w:eastAsia="ru-RU"/>
    </w:rPr>
  </w:style>
  <w:style w:type="paragraph" w:customStyle="1" w:styleId="xl175">
    <w:name w:val="xl175"/>
    <w:basedOn w:val="a2"/>
    <w:rsid w:val="00B323E4"/>
    <w:pPr>
      <w:pBdr>
        <w:top w:val="single" w:sz="4" w:space="0" w:color="auto"/>
        <w:bottom w:val="single" w:sz="4" w:space="0" w:color="auto"/>
      </w:pBdr>
      <w:shd w:val="clear" w:color="000000" w:fill="FFFFFF"/>
      <w:spacing w:before="100" w:beforeAutospacing="1" w:after="100" w:afterAutospacing="1"/>
      <w:jc w:val="right"/>
      <w:textAlignment w:val="center"/>
    </w:pPr>
    <w:rPr>
      <w:rFonts w:eastAsia="Times New Roman"/>
      <w:b w:val="0"/>
      <w:sz w:val="24"/>
      <w:szCs w:val="24"/>
      <w:lang w:eastAsia="ru-RU"/>
    </w:rPr>
  </w:style>
  <w:style w:type="paragraph" w:customStyle="1" w:styleId="xl176">
    <w:name w:val="xl176"/>
    <w:basedOn w:val="a2"/>
    <w:rsid w:val="00B323E4"/>
    <w:pPr>
      <w:pBdr>
        <w:bottom w:val="single" w:sz="4" w:space="0" w:color="auto"/>
      </w:pBdr>
      <w:shd w:val="clear" w:color="000000" w:fill="FFFFFF"/>
      <w:spacing w:before="100" w:beforeAutospacing="1" w:after="100" w:afterAutospacing="1"/>
      <w:jc w:val="right"/>
      <w:textAlignment w:val="center"/>
    </w:pPr>
    <w:rPr>
      <w:rFonts w:eastAsia="Times New Roman"/>
      <w:b w:val="0"/>
      <w:sz w:val="24"/>
      <w:szCs w:val="24"/>
      <w:lang w:eastAsia="ru-RU"/>
    </w:rPr>
  </w:style>
  <w:style w:type="paragraph" w:customStyle="1" w:styleId="xl177">
    <w:name w:val="xl177"/>
    <w:basedOn w:val="a2"/>
    <w:rsid w:val="00B323E4"/>
    <w:pPr>
      <w:pBdr>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b w:val="0"/>
      <w:sz w:val="24"/>
      <w:szCs w:val="24"/>
      <w:lang w:eastAsia="ru-RU"/>
    </w:rPr>
  </w:style>
  <w:style w:type="paragraph" w:customStyle="1" w:styleId="xl178">
    <w:name w:val="xl178"/>
    <w:basedOn w:val="a2"/>
    <w:rsid w:val="00B323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179">
    <w:name w:val="xl179"/>
    <w:basedOn w:val="a2"/>
    <w:rsid w:val="00B323E4"/>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180">
    <w:name w:val="xl180"/>
    <w:basedOn w:val="a2"/>
    <w:rsid w:val="00B323E4"/>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eastAsia="Times New Roman"/>
      <w:bCs/>
      <w:i/>
      <w:iCs/>
      <w:sz w:val="24"/>
      <w:szCs w:val="24"/>
      <w:lang w:eastAsia="ru-RU"/>
    </w:rPr>
  </w:style>
  <w:style w:type="paragraph" w:customStyle="1" w:styleId="xl181">
    <w:name w:val="xl181"/>
    <w:basedOn w:val="a2"/>
    <w:rsid w:val="00B323E4"/>
    <w:pPr>
      <w:pBdr>
        <w:top w:val="single" w:sz="4" w:space="0" w:color="auto"/>
        <w:bottom w:val="single" w:sz="4" w:space="0" w:color="auto"/>
      </w:pBdr>
      <w:shd w:val="clear" w:color="000000" w:fill="D9D9D9"/>
      <w:spacing w:before="100" w:beforeAutospacing="1" w:after="100" w:afterAutospacing="1"/>
      <w:textAlignment w:val="center"/>
    </w:pPr>
    <w:rPr>
      <w:rFonts w:eastAsia="Times New Roman"/>
      <w:bCs/>
      <w:i/>
      <w:iCs/>
      <w:sz w:val="24"/>
      <w:szCs w:val="24"/>
      <w:lang w:eastAsia="ru-RU"/>
    </w:rPr>
  </w:style>
  <w:style w:type="paragraph" w:customStyle="1" w:styleId="xl182">
    <w:name w:val="xl182"/>
    <w:basedOn w:val="a2"/>
    <w:rsid w:val="00B323E4"/>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bCs/>
      <w:i/>
      <w:iCs/>
      <w:sz w:val="24"/>
      <w:szCs w:val="24"/>
      <w:lang w:eastAsia="ru-RU"/>
    </w:rPr>
  </w:style>
  <w:style w:type="paragraph" w:customStyle="1" w:styleId="xl183">
    <w:name w:val="xl183"/>
    <w:basedOn w:val="a2"/>
    <w:rsid w:val="00B323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184">
    <w:name w:val="xl184"/>
    <w:basedOn w:val="a2"/>
    <w:rsid w:val="00B323E4"/>
    <w:pPr>
      <w:pBdr>
        <w:top w:val="single" w:sz="4" w:space="0" w:color="auto"/>
        <w:bottom w:val="single" w:sz="4" w:space="0" w:color="auto"/>
      </w:pBd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185">
    <w:name w:val="xl185"/>
    <w:basedOn w:val="a2"/>
    <w:rsid w:val="00B323E4"/>
    <w:pPr>
      <w:pBdr>
        <w:top w:val="single" w:sz="4" w:space="0" w:color="auto"/>
      </w:pBd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186">
    <w:name w:val="xl186"/>
    <w:basedOn w:val="a2"/>
    <w:rsid w:val="00B323E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Cs/>
      <w:sz w:val="24"/>
      <w:szCs w:val="24"/>
      <w:lang w:eastAsia="ru-RU"/>
    </w:rPr>
  </w:style>
  <w:style w:type="paragraph" w:customStyle="1" w:styleId="xl187">
    <w:name w:val="xl187"/>
    <w:basedOn w:val="a2"/>
    <w:rsid w:val="00B323E4"/>
    <w:pPr>
      <w:pBdr>
        <w:left w:val="single" w:sz="4" w:space="0" w:color="auto"/>
        <w:right w:val="single" w:sz="4" w:space="0" w:color="auto"/>
      </w:pBdr>
      <w:shd w:val="clear" w:color="000000" w:fill="A6A6A6"/>
      <w:spacing w:before="100" w:beforeAutospacing="1" w:after="100" w:afterAutospacing="1"/>
      <w:textAlignment w:val="center"/>
    </w:pPr>
    <w:rPr>
      <w:rFonts w:eastAsia="Times New Roman"/>
      <w:bCs/>
      <w:i/>
      <w:iCs/>
      <w:sz w:val="24"/>
      <w:szCs w:val="24"/>
      <w:lang w:eastAsia="ru-RU"/>
    </w:rPr>
  </w:style>
  <w:style w:type="paragraph" w:customStyle="1" w:styleId="xl188">
    <w:name w:val="xl188"/>
    <w:basedOn w:val="a2"/>
    <w:rsid w:val="00B323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189">
    <w:name w:val="xl189"/>
    <w:basedOn w:val="a2"/>
    <w:rsid w:val="00B323E4"/>
    <w:pPr>
      <w:pBdr>
        <w:top w:val="single" w:sz="4" w:space="0" w:color="auto"/>
        <w:bottom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190">
    <w:name w:val="xl190"/>
    <w:basedOn w:val="a2"/>
    <w:rsid w:val="00B323E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191">
    <w:name w:val="xl191"/>
    <w:basedOn w:val="a2"/>
    <w:rsid w:val="00B323E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Cs/>
      <w:i/>
      <w:iCs/>
      <w:sz w:val="24"/>
      <w:szCs w:val="24"/>
      <w:lang w:eastAsia="ru-RU"/>
    </w:rPr>
  </w:style>
  <w:style w:type="paragraph" w:customStyle="1" w:styleId="xl192">
    <w:name w:val="xl192"/>
    <w:basedOn w:val="a2"/>
    <w:rsid w:val="00F3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val="0"/>
      <w:sz w:val="22"/>
      <w:lang w:eastAsia="ru-RU"/>
    </w:rPr>
  </w:style>
  <w:style w:type="paragraph" w:customStyle="1" w:styleId="xl193">
    <w:name w:val="xl193"/>
    <w:basedOn w:val="a2"/>
    <w:rsid w:val="00F3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val="0"/>
      <w:sz w:val="22"/>
      <w:lang w:eastAsia="ru-RU"/>
    </w:rPr>
  </w:style>
  <w:style w:type="paragraph" w:customStyle="1" w:styleId="xl194">
    <w:name w:val="xl194"/>
    <w:basedOn w:val="a2"/>
    <w:rsid w:val="00F3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b w:val="0"/>
      <w:sz w:val="22"/>
      <w:lang w:eastAsia="ru-RU"/>
    </w:rPr>
  </w:style>
  <w:style w:type="paragraph" w:customStyle="1" w:styleId="xl195">
    <w:name w:val="xl195"/>
    <w:basedOn w:val="a2"/>
    <w:rsid w:val="00F3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val="0"/>
      <w:sz w:val="22"/>
      <w:lang w:eastAsia="ru-RU"/>
    </w:rPr>
  </w:style>
  <w:style w:type="paragraph" w:customStyle="1" w:styleId="xl196">
    <w:name w:val="xl196"/>
    <w:basedOn w:val="a2"/>
    <w:rsid w:val="00F30548"/>
    <w:pPr>
      <w:pBdr>
        <w:left w:val="single" w:sz="4" w:space="0" w:color="auto"/>
      </w:pBdr>
      <w:shd w:val="clear" w:color="000000" w:fill="BFBFBF"/>
      <w:spacing w:before="100" w:beforeAutospacing="1" w:after="100" w:afterAutospacing="1"/>
      <w:textAlignment w:val="center"/>
    </w:pPr>
    <w:rPr>
      <w:rFonts w:eastAsia="Times New Roman"/>
      <w:bCs/>
      <w:sz w:val="24"/>
      <w:szCs w:val="24"/>
      <w:lang w:eastAsia="ru-RU"/>
    </w:rPr>
  </w:style>
  <w:style w:type="paragraph" w:customStyle="1" w:styleId="xl197">
    <w:name w:val="xl197"/>
    <w:basedOn w:val="a2"/>
    <w:rsid w:val="00F30548"/>
    <w:pPr>
      <w:shd w:val="clear" w:color="000000" w:fill="BFBFBF"/>
      <w:spacing w:before="100" w:beforeAutospacing="1" w:after="100" w:afterAutospacing="1"/>
      <w:textAlignment w:val="center"/>
    </w:pPr>
    <w:rPr>
      <w:rFonts w:eastAsia="Times New Roman"/>
      <w:bCs/>
      <w:sz w:val="24"/>
      <w:szCs w:val="24"/>
      <w:lang w:eastAsia="ru-RU"/>
    </w:rPr>
  </w:style>
  <w:style w:type="paragraph" w:customStyle="1" w:styleId="xl198">
    <w:name w:val="xl198"/>
    <w:basedOn w:val="a2"/>
    <w:rsid w:val="00F30548"/>
    <w:pPr>
      <w:pBdr>
        <w:right w:val="single" w:sz="4" w:space="0" w:color="auto"/>
      </w:pBdr>
      <w:shd w:val="clear" w:color="000000" w:fill="BFBFBF"/>
      <w:spacing w:before="100" w:beforeAutospacing="1" w:after="100" w:afterAutospacing="1"/>
      <w:textAlignment w:val="center"/>
    </w:pPr>
    <w:rPr>
      <w:rFonts w:eastAsia="Times New Roman"/>
      <w:bCs/>
      <w:sz w:val="24"/>
      <w:szCs w:val="24"/>
      <w:lang w:eastAsia="ru-RU"/>
    </w:rPr>
  </w:style>
  <w:style w:type="paragraph" w:customStyle="1" w:styleId="xl199">
    <w:name w:val="xl199"/>
    <w:basedOn w:val="a2"/>
    <w:rsid w:val="00F30548"/>
    <w:pPr>
      <w:pBdr>
        <w:left w:val="single" w:sz="4" w:space="0" w:color="auto"/>
        <w:right w:val="single" w:sz="4" w:space="0" w:color="auto"/>
      </w:pBdr>
      <w:shd w:val="clear" w:color="000000" w:fill="BFBFBF"/>
      <w:spacing w:before="100" w:beforeAutospacing="1" w:after="100" w:afterAutospacing="1"/>
      <w:textAlignment w:val="center"/>
    </w:pPr>
    <w:rPr>
      <w:rFonts w:eastAsia="Times New Roman"/>
      <w:bCs/>
      <w:i/>
      <w:iCs/>
      <w:sz w:val="24"/>
      <w:szCs w:val="24"/>
      <w:lang w:eastAsia="ru-RU"/>
    </w:rPr>
  </w:style>
  <w:style w:type="paragraph" w:customStyle="1" w:styleId="xl200">
    <w:name w:val="xl200"/>
    <w:basedOn w:val="a2"/>
    <w:rsid w:val="00F30548"/>
    <w:pPr>
      <w:pBdr>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eastAsia="Times New Roman"/>
      <w:bCs/>
      <w:i/>
      <w:iCs/>
      <w:sz w:val="24"/>
      <w:szCs w:val="24"/>
      <w:lang w:eastAsia="ru-RU"/>
    </w:rPr>
  </w:style>
  <w:style w:type="paragraph" w:customStyle="1" w:styleId="xl201">
    <w:name w:val="xl201"/>
    <w:basedOn w:val="a2"/>
    <w:rsid w:val="00F3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Cs/>
      <w:sz w:val="24"/>
      <w:szCs w:val="24"/>
      <w:lang w:eastAsia="ru-RU"/>
    </w:rPr>
  </w:style>
  <w:style w:type="paragraph" w:customStyle="1" w:styleId="xl202">
    <w:name w:val="xl202"/>
    <w:basedOn w:val="a2"/>
    <w:rsid w:val="00F3054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eastAsia="Times New Roman" w:hAnsi="Arial" w:cs="Arial"/>
      <w:bCs/>
      <w:sz w:val="24"/>
      <w:szCs w:val="24"/>
      <w:lang w:eastAsia="ru-RU"/>
    </w:rPr>
  </w:style>
  <w:style w:type="paragraph" w:customStyle="1" w:styleId="xl203">
    <w:name w:val="xl203"/>
    <w:basedOn w:val="a2"/>
    <w:rsid w:val="00F30548"/>
    <w:pPr>
      <w:pBdr>
        <w:left w:val="single" w:sz="4" w:space="0" w:color="auto"/>
        <w:bottom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204">
    <w:name w:val="xl204"/>
    <w:basedOn w:val="a2"/>
    <w:rsid w:val="00F30548"/>
    <w:pPr>
      <w:pBdr>
        <w:bottom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205">
    <w:name w:val="xl205"/>
    <w:basedOn w:val="a2"/>
    <w:rsid w:val="00F30548"/>
    <w:pPr>
      <w:pBdr>
        <w:bottom w:val="single" w:sz="4" w:space="0" w:color="auto"/>
        <w:right w:val="single" w:sz="4" w:space="0" w:color="auto"/>
      </w:pBdr>
      <w:shd w:val="clear" w:color="000000" w:fill="FFFFFF"/>
      <w:spacing w:before="100" w:beforeAutospacing="1" w:after="100" w:afterAutospacing="1"/>
      <w:textAlignment w:val="center"/>
    </w:pPr>
    <w:rPr>
      <w:rFonts w:eastAsia="Times New Roman"/>
      <w:b w:val="0"/>
      <w:sz w:val="24"/>
      <w:szCs w:val="24"/>
      <w:lang w:eastAsia="ru-RU"/>
    </w:rPr>
  </w:style>
  <w:style w:type="paragraph" w:customStyle="1" w:styleId="xl206">
    <w:name w:val="xl206"/>
    <w:basedOn w:val="a2"/>
    <w:rsid w:val="00F30548"/>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eastAsia="Times New Roman"/>
      <w:bCs/>
      <w:sz w:val="24"/>
      <w:szCs w:val="24"/>
      <w:lang w:eastAsia="ru-RU"/>
    </w:rPr>
  </w:style>
  <w:style w:type="paragraph" w:customStyle="1" w:styleId="xl207">
    <w:name w:val="xl207"/>
    <w:basedOn w:val="a2"/>
    <w:rsid w:val="00F30548"/>
    <w:pPr>
      <w:pBdr>
        <w:top w:val="single" w:sz="4" w:space="0" w:color="auto"/>
        <w:bottom w:val="single" w:sz="4" w:space="0" w:color="auto"/>
      </w:pBdr>
      <w:shd w:val="clear" w:color="000000" w:fill="FFFFFF"/>
      <w:spacing w:before="100" w:beforeAutospacing="1" w:after="100" w:afterAutospacing="1"/>
      <w:jc w:val="right"/>
      <w:textAlignment w:val="center"/>
    </w:pPr>
    <w:rPr>
      <w:rFonts w:eastAsia="Times New Roman"/>
      <w:bCs/>
      <w:sz w:val="24"/>
      <w:szCs w:val="24"/>
      <w:lang w:eastAsia="ru-RU"/>
    </w:rPr>
  </w:style>
  <w:style w:type="paragraph" w:customStyle="1" w:styleId="xl208">
    <w:name w:val="xl208"/>
    <w:basedOn w:val="a2"/>
    <w:rsid w:val="00F30548"/>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bCs/>
      <w:sz w:val="24"/>
      <w:szCs w:val="24"/>
      <w:lang w:eastAsia="ru-RU"/>
    </w:rPr>
  </w:style>
  <w:style w:type="paragraph" w:customStyle="1" w:styleId="xl209">
    <w:name w:val="xl209"/>
    <w:basedOn w:val="a2"/>
    <w:rsid w:val="00F305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bCs/>
      <w:i/>
      <w:iCs/>
      <w:sz w:val="24"/>
      <w:szCs w:val="24"/>
      <w:lang w:eastAsia="ru-RU"/>
    </w:rPr>
  </w:style>
  <w:style w:type="paragraph" w:customStyle="1" w:styleId="xl210">
    <w:name w:val="xl210"/>
    <w:basedOn w:val="a2"/>
    <w:rsid w:val="00F30548"/>
    <w:pPr>
      <w:pBdr>
        <w:left w:val="single" w:sz="4" w:space="0" w:color="auto"/>
        <w:right w:val="single" w:sz="4" w:space="0" w:color="auto"/>
      </w:pBdr>
      <w:shd w:val="clear" w:color="000000" w:fill="D9D9D9"/>
      <w:spacing w:before="100" w:beforeAutospacing="1" w:after="100" w:afterAutospacing="1"/>
      <w:textAlignment w:val="center"/>
    </w:pPr>
    <w:rPr>
      <w:rFonts w:eastAsia="Times New Roman"/>
      <w:bCs/>
      <w:i/>
      <w:iCs/>
      <w:sz w:val="24"/>
      <w:szCs w:val="24"/>
      <w:lang w:eastAsia="ru-RU"/>
    </w:rPr>
  </w:style>
  <w:style w:type="numbering" w:customStyle="1" w:styleId="a0">
    <w:name w:val="Стиль списка"/>
    <w:uiPriority w:val="99"/>
    <w:rsid w:val="00C7332F"/>
    <w:pPr>
      <w:numPr>
        <w:numId w:val="12"/>
      </w:numPr>
    </w:pPr>
  </w:style>
  <w:style w:type="paragraph" w:customStyle="1" w:styleId="a1">
    <w:name w:val="Маркиров. список"/>
    <w:basedOn w:val="afff8"/>
    <w:link w:val="afffff"/>
    <w:qFormat/>
    <w:rsid w:val="00C7332F"/>
    <w:pPr>
      <w:framePr w:wrap="around"/>
      <w:numPr>
        <w:numId w:val="12"/>
      </w:numPr>
      <w:tabs>
        <w:tab w:val="left" w:pos="709"/>
      </w:tabs>
      <w:contextualSpacing w:val="0"/>
    </w:pPr>
  </w:style>
  <w:style w:type="character" w:customStyle="1" w:styleId="afffff">
    <w:name w:val="Маркиров. список Знак"/>
    <w:basedOn w:val="a4"/>
    <w:link w:val="a1"/>
    <w:rsid w:val="00C7332F"/>
    <w:rPr>
      <w:rFonts w:ascii="Times New Roman" w:eastAsia="Times New Roman" w:hAnsi="Times New Roman"/>
      <w:sz w:val="24"/>
      <w:szCs w:val="24"/>
    </w:rPr>
  </w:style>
  <w:style w:type="character" w:customStyle="1" w:styleId="af6">
    <w:name w:val="Абзац списка Знак"/>
    <w:aliases w:val="Проекты Знак,111111 Знак,Абзац списка1 Знак,Абзац списка11 Знак,List Paragraph Знак"/>
    <w:link w:val="a3"/>
    <w:uiPriority w:val="34"/>
    <w:locked/>
    <w:rsid w:val="005E3B55"/>
    <w:rPr>
      <w:rFonts w:ascii="Times New Roman" w:eastAsia="Times New Roman" w:hAnsi="Times New Roman"/>
      <w:sz w:val="22"/>
      <w:szCs w:val="24"/>
    </w:rPr>
  </w:style>
  <w:style w:type="character" w:customStyle="1" w:styleId="hl">
    <w:name w:val="hl"/>
    <w:basedOn w:val="a4"/>
    <w:rsid w:val="00E33AD2"/>
  </w:style>
  <w:style w:type="character" w:customStyle="1" w:styleId="afffff0">
    <w:name w:val="Без интервала Знак"/>
    <w:link w:val="afffff1"/>
    <w:uiPriority w:val="1"/>
    <w:locked/>
    <w:rsid w:val="00600010"/>
  </w:style>
  <w:style w:type="paragraph" w:styleId="afffff1">
    <w:name w:val="No Spacing"/>
    <w:link w:val="afffff0"/>
    <w:uiPriority w:val="1"/>
    <w:qFormat/>
    <w:rsid w:val="00600010"/>
    <w:pPr>
      <w:ind w:firstLine="709"/>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3369">
      <w:bodyDiv w:val="1"/>
      <w:marLeft w:val="0"/>
      <w:marRight w:val="0"/>
      <w:marTop w:val="0"/>
      <w:marBottom w:val="0"/>
      <w:divBdr>
        <w:top w:val="none" w:sz="0" w:space="0" w:color="auto"/>
        <w:left w:val="none" w:sz="0" w:space="0" w:color="auto"/>
        <w:bottom w:val="none" w:sz="0" w:space="0" w:color="auto"/>
        <w:right w:val="none" w:sz="0" w:space="0" w:color="auto"/>
      </w:divBdr>
    </w:div>
    <w:div w:id="15230879">
      <w:bodyDiv w:val="1"/>
      <w:marLeft w:val="0"/>
      <w:marRight w:val="0"/>
      <w:marTop w:val="0"/>
      <w:marBottom w:val="0"/>
      <w:divBdr>
        <w:top w:val="none" w:sz="0" w:space="0" w:color="auto"/>
        <w:left w:val="none" w:sz="0" w:space="0" w:color="auto"/>
        <w:bottom w:val="none" w:sz="0" w:space="0" w:color="auto"/>
        <w:right w:val="none" w:sz="0" w:space="0" w:color="auto"/>
      </w:divBdr>
    </w:div>
    <w:div w:id="20597358">
      <w:bodyDiv w:val="1"/>
      <w:marLeft w:val="0"/>
      <w:marRight w:val="0"/>
      <w:marTop w:val="0"/>
      <w:marBottom w:val="0"/>
      <w:divBdr>
        <w:top w:val="none" w:sz="0" w:space="0" w:color="auto"/>
        <w:left w:val="none" w:sz="0" w:space="0" w:color="auto"/>
        <w:bottom w:val="none" w:sz="0" w:space="0" w:color="auto"/>
        <w:right w:val="none" w:sz="0" w:space="0" w:color="auto"/>
      </w:divBdr>
    </w:div>
    <w:div w:id="76022892">
      <w:bodyDiv w:val="1"/>
      <w:marLeft w:val="0"/>
      <w:marRight w:val="0"/>
      <w:marTop w:val="0"/>
      <w:marBottom w:val="0"/>
      <w:divBdr>
        <w:top w:val="none" w:sz="0" w:space="0" w:color="auto"/>
        <w:left w:val="none" w:sz="0" w:space="0" w:color="auto"/>
        <w:bottom w:val="none" w:sz="0" w:space="0" w:color="auto"/>
        <w:right w:val="none" w:sz="0" w:space="0" w:color="auto"/>
      </w:divBdr>
    </w:div>
    <w:div w:id="97221673">
      <w:bodyDiv w:val="1"/>
      <w:marLeft w:val="0"/>
      <w:marRight w:val="0"/>
      <w:marTop w:val="0"/>
      <w:marBottom w:val="0"/>
      <w:divBdr>
        <w:top w:val="none" w:sz="0" w:space="0" w:color="auto"/>
        <w:left w:val="none" w:sz="0" w:space="0" w:color="auto"/>
        <w:bottom w:val="none" w:sz="0" w:space="0" w:color="auto"/>
        <w:right w:val="none" w:sz="0" w:space="0" w:color="auto"/>
      </w:divBdr>
    </w:div>
    <w:div w:id="103425371">
      <w:bodyDiv w:val="1"/>
      <w:marLeft w:val="0"/>
      <w:marRight w:val="0"/>
      <w:marTop w:val="0"/>
      <w:marBottom w:val="0"/>
      <w:divBdr>
        <w:top w:val="none" w:sz="0" w:space="0" w:color="auto"/>
        <w:left w:val="none" w:sz="0" w:space="0" w:color="auto"/>
        <w:bottom w:val="none" w:sz="0" w:space="0" w:color="auto"/>
        <w:right w:val="none" w:sz="0" w:space="0" w:color="auto"/>
      </w:divBdr>
    </w:div>
    <w:div w:id="112407325">
      <w:bodyDiv w:val="1"/>
      <w:marLeft w:val="0"/>
      <w:marRight w:val="0"/>
      <w:marTop w:val="0"/>
      <w:marBottom w:val="0"/>
      <w:divBdr>
        <w:top w:val="none" w:sz="0" w:space="0" w:color="auto"/>
        <w:left w:val="none" w:sz="0" w:space="0" w:color="auto"/>
        <w:bottom w:val="none" w:sz="0" w:space="0" w:color="auto"/>
        <w:right w:val="none" w:sz="0" w:space="0" w:color="auto"/>
      </w:divBdr>
    </w:div>
    <w:div w:id="125776039">
      <w:bodyDiv w:val="1"/>
      <w:marLeft w:val="0"/>
      <w:marRight w:val="0"/>
      <w:marTop w:val="0"/>
      <w:marBottom w:val="0"/>
      <w:divBdr>
        <w:top w:val="none" w:sz="0" w:space="0" w:color="auto"/>
        <w:left w:val="none" w:sz="0" w:space="0" w:color="auto"/>
        <w:bottom w:val="none" w:sz="0" w:space="0" w:color="auto"/>
        <w:right w:val="none" w:sz="0" w:space="0" w:color="auto"/>
      </w:divBdr>
    </w:div>
    <w:div w:id="166095413">
      <w:bodyDiv w:val="1"/>
      <w:marLeft w:val="0"/>
      <w:marRight w:val="0"/>
      <w:marTop w:val="0"/>
      <w:marBottom w:val="0"/>
      <w:divBdr>
        <w:top w:val="none" w:sz="0" w:space="0" w:color="auto"/>
        <w:left w:val="none" w:sz="0" w:space="0" w:color="auto"/>
        <w:bottom w:val="none" w:sz="0" w:space="0" w:color="auto"/>
        <w:right w:val="none" w:sz="0" w:space="0" w:color="auto"/>
      </w:divBdr>
    </w:div>
    <w:div w:id="176119208">
      <w:bodyDiv w:val="1"/>
      <w:marLeft w:val="0"/>
      <w:marRight w:val="0"/>
      <w:marTop w:val="0"/>
      <w:marBottom w:val="0"/>
      <w:divBdr>
        <w:top w:val="none" w:sz="0" w:space="0" w:color="auto"/>
        <w:left w:val="none" w:sz="0" w:space="0" w:color="auto"/>
        <w:bottom w:val="none" w:sz="0" w:space="0" w:color="auto"/>
        <w:right w:val="none" w:sz="0" w:space="0" w:color="auto"/>
      </w:divBdr>
    </w:div>
    <w:div w:id="188036275">
      <w:bodyDiv w:val="1"/>
      <w:marLeft w:val="0"/>
      <w:marRight w:val="0"/>
      <w:marTop w:val="0"/>
      <w:marBottom w:val="0"/>
      <w:divBdr>
        <w:top w:val="none" w:sz="0" w:space="0" w:color="auto"/>
        <w:left w:val="none" w:sz="0" w:space="0" w:color="auto"/>
        <w:bottom w:val="none" w:sz="0" w:space="0" w:color="auto"/>
        <w:right w:val="none" w:sz="0" w:space="0" w:color="auto"/>
      </w:divBdr>
    </w:div>
    <w:div w:id="210850827">
      <w:bodyDiv w:val="1"/>
      <w:marLeft w:val="0"/>
      <w:marRight w:val="0"/>
      <w:marTop w:val="0"/>
      <w:marBottom w:val="0"/>
      <w:divBdr>
        <w:top w:val="none" w:sz="0" w:space="0" w:color="auto"/>
        <w:left w:val="none" w:sz="0" w:space="0" w:color="auto"/>
        <w:bottom w:val="none" w:sz="0" w:space="0" w:color="auto"/>
        <w:right w:val="none" w:sz="0" w:space="0" w:color="auto"/>
      </w:divBdr>
    </w:div>
    <w:div w:id="225148798">
      <w:bodyDiv w:val="1"/>
      <w:marLeft w:val="0"/>
      <w:marRight w:val="0"/>
      <w:marTop w:val="0"/>
      <w:marBottom w:val="0"/>
      <w:divBdr>
        <w:top w:val="none" w:sz="0" w:space="0" w:color="auto"/>
        <w:left w:val="none" w:sz="0" w:space="0" w:color="auto"/>
        <w:bottom w:val="none" w:sz="0" w:space="0" w:color="auto"/>
        <w:right w:val="none" w:sz="0" w:space="0" w:color="auto"/>
      </w:divBdr>
    </w:div>
    <w:div w:id="226036871">
      <w:bodyDiv w:val="1"/>
      <w:marLeft w:val="0"/>
      <w:marRight w:val="0"/>
      <w:marTop w:val="0"/>
      <w:marBottom w:val="0"/>
      <w:divBdr>
        <w:top w:val="none" w:sz="0" w:space="0" w:color="auto"/>
        <w:left w:val="none" w:sz="0" w:space="0" w:color="auto"/>
        <w:bottom w:val="none" w:sz="0" w:space="0" w:color="auto"/>
        <w:right w:val="none" w:sz="0" w:space="0" w:color="auto"/>
      </w:divBdr>
    </w:div>
    <w:div w:id="230968035">
      <w:bodyDiv w:val="1"/>
      <w:marLeft w:val="0"/>
      <w:marRight w:val="0"/>
      <w:marTop w:val="0"/>
      <w:marBottom w:val="0"/>
      <w:divBdr>
        <w:top w:val="none" w:sz="0" w:space="0" w:color="auto"/>
        <w:left w:val="none" w:sz="0" w:space="0" w:color="auto"/>
        <w:bottom w:val="none" w:sz="0" w:space="0" w:color="auto"/>
        <w:right w:val="none" w:sz="0" w:space="0" w:color="auto"/>
      </w:divBdr>
    </w:div>
    <w:div w:id="231238567">
      <w:bodyDiv w:val="1"/>
      <w:marLeft w:val="0"/>
      <w:marRight w:val="0"/>
      <w:marTop w:val="0"/>
      <w:marBottom w:val="0"/>
      <w:divBdr>
        <w:top w:val="none" w:sz="0" w:space="0" w:color="auto"/>
        <w:left w:val="none" w:sz="0" w:space="0" w:color="auto"/>
        <w:bottom w:val="none" w:sz="0" w:space="0" w:color="auto"/>
        <w:right w:val="none" w:sz="0" w:space="0" w:color="auto"/>
      </w:divBdr>
    </w:div>
    <w:div w:id="234630151">
      <w:bodyDiv w:val="1"/>
      <w:marLeft w:val="0"/>
      <w:marRight w:val="0"/>
      <w:marTop w:val="0"/>
      <w:marBottom w:val="0"/>
      <w:divBdr>
        <w:top w:val="none" w:sz="0" w:space="0" w:color="auto"/>
        <w:left w:val="none" w:sz="0" w:space="0" w:color="auto"/>
        <w:bottom w:val="none" w:sz="0" w:space="0" w:color="auto"/>
        <w:right w:val="none" w:sz="0" w:space="0" w:color="auto"/>
      </w:divBdr>
    </w:div>
    <w:div w:id="236596264">
      <w:bodyDiv w:val="1"/>
      <w:marLeft w:val="0"/>
      <w:marRight w:val="0"/>
      <w:marTop w:val="0"/>
      <w:marBottom w:val="0"/>
      <w:divBdr>
        <w:top w:val="none" w:sz="0" w:space="0" w:color="auto"/>
        <w:left w:val="none" w:sz="0" w:space="0" w:color="auto"/>
        <w:bottom w:val="none" w:sz="0" w:space="0" w:color="auto"/>
        <w:right w:val="none" w:sz="0" w:space="0" w:color="auto"/>
      </w:divBdr>
    </w:div>
    <w:div w:id="276832142">
      <w:bodyDiv w:val="1"/>
      <w:marLeft w:val="0"/>
      <w:marRight w:val="0"/>
      <w:marTop w:val="0"/>
      <w:marBottom w:val="0"/>
      <w:divBdr>
        <w:top w:val="none" w:sz="0" w:space="0" w:color="auto"/>
        <w:left w:val="none" w:sz="0" w:space="0" w:color="auto"/>
        <w:bottom w:val="none" w:sz="0" w:space="0" w:color="auto"/>
        <w:right w:val="none" w:sz="0" w:space="0" w:color="auto"/>
      </w:divBdr>
    </w:div>
    <w:div w:id="280959887">
      <w:bodyDiv w:val="1"/>
      <w:marLeft w:val="0"/>
      <w:marRight w:val="0"/>
      <w:marTop w:val="0"/>
      <w:marBottom w:val="0"/>
      <w:divBdr>
        <w:top w:val="none" w:sz="0" w:space="0" w:color="auto"/>
        <w:left w:val="none" w:sz="0" w:space="0" w:color="auto"/>
        <w:bottom w:val="none" w:sz="0" w:space="0" w:color="auto"/>
        <w:right w:val="none" w:sz="0" w:space="0" w:color="auto"/>
      </w:divBdr>
    </w:div>
    <w:div w:id="297686600">
      <w:bodyDiv w:val="1"/>
      <w:marLeft w:val="0"/>
      <w:marRight w:val="0"/>
      <w:marTop w:val="0"/>
      <w:marBottom w:val="0"/>
      <w:divBdr>
        <w:top w:val="none" w:sz="0" w:space="0" w:color="auto"/>
        <w:left w:val="none" w:sz="0" w:space="0" w:color="auto"/>
        <w:bottom w:val="none" w:sz="0" w:space="0" w:color="auto"/>
        <w:right w:val="none" w:sz="0" w:space="0" w:color="auto"/>
      </w:divBdr>
    </w:div>
    <w:div w:id="297952108">
      <w:bodyDiv w:val="1"/>
      <w:marLeft w:val="0"/>
      <w:marRight w:val="0"/>
      <w:marTop w:val="0"/>
      <w:marBottom w:val="0"/>
      <w:divBdr>
        <w:top w:val="none" w:sz="0" w:space="0" w:color="auto"/>
        <w:left w:val="none" w:sz="0" w:space="0" w:color="auto"/>
        <w:bottom w:val="none" w:sz="0" w:space="0" w:color="auto"/>
        <w:right w:val="none" w:sz="0" w:space="0" w:color="auto"/>
      </w:divBdr>
    </w:div>
    <w:div w:id="319189161">
      <w:bodyDiv w:val="1"/>
      <w:marLeft w:val="0"/>
      <w:marRight w:val="0"/>
      <w:marTop w:val="0"/>
      <w:marBottom w:val="0"/>
      <w:divBdr>
        <w:top w:val="none" w:sz="0" w:space="0" w:color="auto"/>
        <w:left w:val="none" w:sz="0" w:space="0" w:color="auto"/>
        <w:bottom w:val="none" w:sz="0" w:space="0" w:color="auto"/>
        <w:right w:val="none" w:sz="0" w:space="0" w:color="auto"/>
      </w:divBdr>
    </w:div>
    <w:div w:id="338393022">
      <w:bodyDiv w:val="1"/>
      <w:marLeft w:val="0"/>
      <w:marRight w:val="0"/>
      <w:marTop w:val="0"/>
      <w:marBottom w:val="0"/>
      <w:divBdr>
        <w:top w:val="none" w:sz="0" w:space="0" w:color="auto"/>
        <w:left w:val="none" w:sz="0" w:space="0" w:color="auto"/>
        <w:bottom w:val="none" w:sz="0" w:space="0" w:color="auto"/>
        <w:right w:val="none" w:sz="0" w:space="0" w:color="auto"/>
      </w:divBdr>
    </w:div>
    <w:div w:id="365713059">
      <w:bodyDiv w:val="1"/>
      <w:marLeft w:val="0"/>
      <w:marRight w:val="0"/>
      <w:marTop w:val="0"/>
      <w:marBottom w:val="0"/>
      <w:divBdr>
        <w:top w:val="none" w:sz="0" w:space="0" w:color="auto"/>
        <w:left w:val="none" w:sz="0" w:space="0" w:color="auto"/>
        <w:bottom w:val="none" w:sz="0" w:space="0" w:color="auto"/>
        <w:right w:val="none" w:sz="0" w:space="0" w:color="auto"/>
      </w:divBdr>
    </w:div>
    <w:div w:id="370494914">
      <w:bodyDiv w:val="1"/>
      <w:marLeft w:val="0"/>
      <w:marRight w:val="0"/>
      <w:marTop w:val="0"/>
      <w:marBottom w:val="0"/>
      <w:divBdr>
        <w:top w:val="none" w:sz="0" w:space="0" w:color="auto"/>
        <w:left w:val="none" w:sz="0" w:space="0" w:color="auto"/>
        <w:bottom w:val="none" w:sz="0" w:space="0" w:color="auto"/>
        <w:right w:val="none" w:sz="0" w:space="0" w:color="auto"/>
      </w:divBdr>
    </w:div>
    <w:div w:id="494413956">
      <w:bodyDiv w:val="1"/>
      <w:marLeft w:val="0"/>
      <w:marRight w:val="0"/>
      <w:marTop w:val="0"/>
      <w:marBottom w:val="0"/>
      <w:divBdr>
        <w:top w:val="none" w:sz="0" w:space="0" w:color="auto"/>
        <w:left w:val="none" w:sz="0" w:space="0" w:color="auto"/>
        <w:bottom w:val="none" w:sz="0" w:space="0" w:color="auto"/>
        <w:right w:val="none" w:sz="0" w:space="0" w:color="auto"/>
      </w:divBdr>
    </w:div>
    <w:div w:id="501627493">
      <w:bodyDiv w:val="1"/>
      <w:marLeft w:val="0"/>
      <w:marRight w:val="0"/>
      <w:marTop w:val="0"/>
      <w:marBottom w:val="0"/>
      <w:divBdr>
        <w:top w:val="none" w:sz="0" w:space="0" w:color="auto"/>
        <w:left w:val="none" w:sz="0" w:space="0" w:color="auto"/>
        <w:bottom w:val="none" w:sz="0" w:space="0" w:color="auto"/>
        <w:right w:val="none" w:sz="0" w:space="0" w:color="auto"/>
      </w:divBdr>
    </w:div>
    <w:div w:id="510340554">
      <w:bodyDiv w:val="1"/>
      <w:marLeft w:val="0"/>
      <w:marRight w:val="0"/>
      <w:marTop w:val="0"/>
      <w:marBottom w:val="0"/>
      <w:divBdr>
        <w:top w:val="none" w:sz="0" w:space="0" w:color="auto"/>
        <w:left w:val="none" w:sz="0" w:space="0" w:color="auto"/>
        <w:bottom w:val="none" w:sz="0" w:space="0" w:color="auto"/>
        <w:right w:val="none" w:sz="0" w:space="0" w:color="auto"/>
      </w:divBdr>
    </w:div>
    <w:div w:id="510723622">
      <w:bodyDiv w:val="1"/>
      <w:marLeft w:val="0"/>
      <w:marRight w:val="0"/>
      <w:marTop w:val="0"/>
      <w:marBottom w:val="0"/>
      <w:divBdr>
        <w:top w:val="none" w:sz="0" w:space="0" w:color="auto"/>
        <w:left w:val="none" w:sz="0" w:space="0" w:color="auto"/>
        <w:bottom w:val="none" w:sz="0" w:space="0" w:color="auto"/>
        <w:right w:val="none" w:sz="0" w:space="0" w:color="auto"/>
      </w:divBdr>
    </w:div>
    <w:div w:id="554006211">
      <w:bodyDiv w:val="1"/>
      <w:marLeft w:val="0"/>
      <w:marRight w:val="0"/>
      <w:marTop w:val="0"/>
      <w:marBottom w:val="0"/>
      <w:divBdr>
        <w:top w:val="none" w:sz="0" w:space="0" w:color="auto"/>
        <w:left w:val="none" w:sz="0" w:space="0" w:color="auto"/>
        <w:bottom w:val="none" w:sz="0" w:space="0" w:color="auto"/>
        <w:right w:val="none" w:sz="0" w:space="0" w:color="auto"/>
      </w:divBdr>
    </w:div>
    <w:div w:id="559637628">
      <w:bodyDiv w:val="1"/>
      <w:marLeft w:val="0"/>
      <w:marRight w:val="0"/>
      <w:marTop w:val="0"/>
      <w:marBottom w:val="0"/>
      <w:divBdr>
        <w:top w:val="none" w:sz="0" w:space="0" w:color="auto"/>
        <w:left w:val="none" w:sz="0" w:space="0" w:color="auto"/>
        <w:bottom w:val="none" w:sz="0" w:space="0" w:color="auto"/>
        <w:right w:val="none" w:sz="0" w:space="0" w:color="auto"/>
      </w:divBdr>
    </w:div>
    <w:div w:id="564487797">
      <w:bodyDiv w:val="1"/>
      <w:marLeft w:val="0"/>
      <w:marRight w:val="0"/>
      <w:marTop w:val="0"/>
      <w:marBottom w:val="0"/>
      <w:divBdr>
        <w:top w:val="none" w:sz="0" w:space="0" w:color="auto"/>
        <w:left w:val="none" w:sz="0" w:space="0" w:color="auto"/>
        <w:bottom w:val="none" w:sz="0" w:space="0" w:color="auto"/>
        <w:right w:val="none" w:sz="0" w:space="0" w:color="auto"/>
      </w:divBdr>
    </w:div>
    <w:div w:id="565607431">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573856322">
      <w:bodyDiv w:val="1"/>
      <w:marLeft w:val="0"/>
      <w:marRight w:val="0"/>
      <w:marTop w:val="0"/>
      <w:marBottom w:val="0"/>
      <w:divBdr>
        <w:top w:val="none" w:sz="0" w:space="0" w:color="auto"/>
        <w:left w:val="none" w:sz="0" w:space="0" w:color="auto"/>
        <w:bottom w:val="none" w:sz="0" w:space="0" w:color="auto"/>
        <w:right w:val="none" w:sz="0" w:space="0" w:color="auto"/>
      </w:divBdr>
    </w:div>
    <w:div w:id="576477811">
      <w:bodyDiv w:val="1"/>
      <w:marLeft w:val="0"/>
      <w:marRight w:val="0"/>
      <w:marTop w:val="0"/>
      <w:marBottom w:val="0"/>
      <w:divBdr>
        <w:top w:val="none" w:sz="0" w:space="0" w:color="auto"/>
        <w:left w:val="none" w:sz="0" w:space="0" w:color="auto"/>
        <w:bottom w:val="none" w:sz="0" w:space="0" w:color="auto"/>
        <w:right w:val="none" w:sz="0" w:space="0" w:color="auto"/>
      </w:divBdr>
    </w:div>
    <w:div w:id="593247736">
      <w:bodyDiv w:val="1"/>
      <w:marLeft w:val="0"/>
      <w:marRight w:val="0"/>
      <w:marTop w:val="0"/>
      <w:marBottom w:val="0"/>
      <w:divBdr>
        <w:top w:val="none" w:sz="0" w:space="0" w:color="auto"/>
        <w:left w:val="none" w:sz="0" w:space="0" w:color="auto"/>
        <w:bottom w:val="none" w:sz="0" w:space="0" w:color="auto"/>
        <w:right w:val="none" w:sz="0" w:space="0" w:color="auto"/>
      </w:divBdr>
    </w:div>
    <w:div w:id="601962757">
      <w:bodyDiv w:val="1"/>
      <w:marLeft w:val="0"/>
      <w:marRight w:val="0"/>
      <w:marTop w:val="0"/>
      <w:marBottom w:val="0"/>
      <w:divBdr>
        <w:top w:val="none" w:sz="0" w:space="0" w:color="auto"/>
        <w:left w:val="none" w:sz="0" w:space="0" w:color="auto"/>
        <w:bottom w:val="none" w:sz="0" w:space="0" w:color="auto"/>
        <w:right w:val="none" w:sz="0" w:space="0" w:color="auto"/>
      </w:divBdr>
    </w:div>
    <w:div w:id="609438325">
      <w:bodyDiv w:val="1"/>
      <w:marLeft w:val="0"/>
      <w:marRight w:val="0"/>
      <w:marTop w:val="0"/>
      <w:marBottom w:val="0"/>
      <w:divBdr>
        <w:top w:val="none" w:sz="0" w:space="0" w:color="auto"/>
        <w:left w:val="none" w:sz="0" w:space="0" w:color="auto"/>
        <w:bottom w:val="none" w:sz="0" w:space="0" w:color="auto"/>
        <w:right w:val="none" w:sz="0" w:space="0" w:color="auto"/>
      </w:divBdr>
    </w:div>
    <w:div w:id="614411830">
      <w:bodyDiv w:val="1"/>
      <w:marLeft w:val="0"/>
      <w:marRight w:val="0"/>
      <w:marTop w:val="0"/>
      <w:marBottom w:val="0"/>
      <w:divBdr>
        <w:top w:val="none" w:sz="0" w:space="0" w:color="auto"/>
        <w:left w:val="none" w:sz="0" w:space="0" w:color="auto"/>
        <w:bottom w:val="none" w:sz="0" w:space="0" w:color="auto"/>
        <w:right w:val="none" w:sz="0" w:space="0" w:color="auto"/>
      </w:divBdr>
    </w:div>
    <w:div w:id="653223050">
      <w:bodyDiv w:val="1"/>
      <w:marLeft w:val="0"/>
      <w:marRight w:val="0"/>
      <w:marTop w:val="0"/>
      <w:marBottom w:val="0"/>
      <w:divBdr>
        <w:top w:val="none" w:sz="0" w:space="0" w:color="auto"/>
        <w:left w:val="none" w:sz="0" w:space="0" w:color="auto"/>
        <w:bottom w:val="none" w:sz="0" w:space="0" w:color="auto"/>
        <w:right w:val="none" w:sz="0" w:space="0" w:color="auto"/>
      </w:divBdr>
    </w:div>
    <w:div w:id="662901720">
      <w:bodyDiv w:val="1"/>
      <w:marLeft w:val="0"/>
      <w:marRight w:val="0"/>
      <w:marTop w:val="0"/>
      <w:marBottom w:val="0"/>
      <w:divBdr>
        <w:top w:val="none" w:sz="0" w:space="0" w:color="auto"/>
        <w:left w:val="none" w:sz="0" w:space="0" w:color="auto"/>
        <w:bottom w:val="none" w:sz="0" w:space="0" w:color="auto"/>
        <w:right w:val="none" w:sz="0" w:space="0" w:color="auto"/>
      </w:divBdr>
    </w:div>
    <w:div w:id="688528768">
      <w:bodyDiv w:val="1"/>
      <w:marLeft w:val="0"/>
      <w:marRight w:val="0"/>
      <w:marTop w:val="0"/>
      <w:marBottom w:val="0"/>
      <w:divBdr>
        <w:top w:val="none" w:sz="0" w:space="0" w:color="auto"/>
        <w:left w:val="none" w:sz="0" w:space="0" w:color="auto"/>
        <w:bottom w:val="none" w:sz="0" w:space="0" w:color="auto"/>
        <w:right w:val="none" w:sz="0" w:space="0" w:color="auto"/>
      </w:divBdr>
    </w:div>
    <w:div w:id="689179993">
      <w:bodyDiv w:val="1"/>
      <w:marLeft w:val="0"/>
      <w:marRight w:val="0"/>
      <w:marTop w:val="0"/>
      <w:marBottom w:val="0"/>
      <w:divBdr>
        <w:top w:val="none" w:sz="0" w:space="0" w:color="auto"/>
        <w:left w:val="none" w:sz="0" w:space="0" w:color="auto"/>
        <w:bottom w:val="none" w:sz="0" w:space="0" w:color="auto"/>
        <w:right w:val="none" w:sz="0" w:space="0" w:color="auto"/>
      </w:divBdr>
    </w:div>
    <w:div w:id="743332571">
      <w:bodyDiv w:val="1"/>
      <w:marLeft w:val="0"/>
      <w:marRight w:val="0"/>
      <w:marTop w:val="0"/>
      <w:marBottom w:val="0"/>
      <w:divBdr>
        <w:top w:val="none" w:sz="0" w:space="0" w:color="auto"/>
        <w:left w:val="none" w:sz="0" w:space="0" w:color="auto"/>
        <w:bottom w:val="none" w:sz="0" w:space="0" w:color="auto"/>
        <w:right w:val="none" w:sz="0" w:space="0" w:color="auto"/>
      </w:divBdr>
    </w:div>
    <w:div w:id="760491530">
      <w:bodyDiv w:val="1"/>
      <w:marLeft w:val="0"/>
      <w:marRight w:val="0"/>
      <w:marTop w:val="0"/>
      <w:marBottom w:val="0"/>
      <w:divBdr>
        <w:top w:val="none" w:sz="0" w:space="0" w:color="auto"/>
        <w:left w:val="none" w:sz="0" w:space="0" w:color="auto"/>
        <w:bottom w:val="none" w:sz="0" w:space="0" w:color="auto"/>
        <w:right w:val="none" w:sz="0" w:space="0" w:color="auto"/>
      </w:divBdr>
    </w:div>
    <w:div w:id="761726053">
      <w:bodyDiv w:val="1"/>
      <w:marLeft w:val="0"/>
      <w:marRight w:val="0"/>
      <w:marTop w:val="0"/>
      <w:marBottom w:val="0"/>
      <w:divBdr>
        <w:top w:val="none" w:sz="0" w:space="0" w:color="auto"/>
        <w:left w:val="none" w:sz="0" w:space="0" w:color="auto"/>
        <w:bottom w:val="none" w:sz="0" w:space="0" w:color="auto"/>
        <w:right w:val="none" w:sz="0" w:space="0" w:color="auto"/>
      </w:divBdr>
    </w:div>
    <w:div w:id="766926151">
      <w:bodyDiv w:val="1"/>
      <w:marLeft w:val="0"/>
      <w:marRight w:val="0"/>
      <w:marTop w:val="0"/>
      <w:marBottom w:val="0"/>
      <w:divBdr>
        <w:top w:val="none" w:sz="0" w:space="0" w:color="auto"/>
        <w:left w:val="none" w:sz="0" w:space="0" w:color="auto"/>
        <w:bottom w:val="none" w:sz="0" w:space="0" w:color="auto"/>
        <w:right w:val="none" w:sz="0" w:space="0" w:color="auto"/>
      </w:divBdr>
    </w:div>
    <w:div w:id="795566316">
      <w:bodyDiv w:val="1"/>
      <w:marLeft w:val="0"/>
      <w:marRight w:val="0"/>
      <w:marTop w:val="0"/>
      <w:marBottom w:val="0"/>
      <w:divBdr>
        <w:top w:val="none" w:sz="0" w:space="0" w:color="auto"/>
        <w:left w:val="none" w:sz="0" w:space="0" w:color="auto"/>
        <w:bottom w:val="none" w:sz="0" w:space="0" w:color="auto"/>
        <w:right w:val="none" w:sz="0" w:space="0" w:color="auto"/>
      </w:divBdr>
    </w:div>
    <w:div w:id="814420343">
      <w:bodyDiv w:val="1"/>
      <w:marLeft w:val="0"/>
      <w:marRight w:val="0"/>
      <w:marTop w:val="0"/>
      <w:marBottom w:val="0"/>
      <w:divBdr>
        <w:top w:val="none" w:sz="0" w:space="0" w:color="auto"/>
        <w:left w:val="none" w:sz="0" w:space="0" w:color="auto"/>
        <w:bottom w:val="none" w:sz="0" w:space="0" w:color="auto"/>
        <w:right w:val="none" w:sz="0" w:space="0" w:color="auto"/>
      </w:divBdr>
    </w:div>
    <w:div w:id="819880366">
      <w:bodyDiv w:val="1"/>
      <w:marLeft w:val="0"/>
      <w:marRight w:val="0"/>
      <w:marTop w:val="0"/>
      <w:marBottom w:val="0"/>
      <w:divBdr>
        <w:top w:val="none" w:sz="0" w:space="0" w:color="auto"/>
        <w:left w:val="none" w:sz="0" w:space="0" w:color="auto"/>
        <w:bottom w:val="none" w:sz="0" w:space="0" w:color="auto"/>
        <w:right w:val="none" w:sz="0" w:space="0" w:color="auto"/>
      </w:divBdr>
    </w:div>
    <w:div w:id="838739849">
      <w:bodyDiv w:val="1"/>
      <w:marLeft w:val="0"/>
      <w:marRight w:val="0"/>
      <w:marTop w:val="0"/>
      <w:marBottom w:val="0"/>
      <w:divBdr>
        <w:top w:val="none" w:sz="0" w:space="0" w:color="auto"/>
        <w:left w:val="none" w:sz="0" w:space="0" w:color="auto"/>
        <w:bottom w:val="none" w:sz="0" w:space="0" w:color="auto"/>
        <w:right w:val="none" w:sz="0" w:space="0" w:color="auto"/>
      </w:divBdr>
    </w:div>
    <w:div w:id="862209938">
      <w:bodyDiv w:val="1"/>
      <w:marLeft w:val="0"/>
      <w:marRight w:val="0"/>
      <w:marTop w:val="0"/>
      <w:marBottom w:val="0"/>
      <w:divBdr>
        <w:top w:val="none" w:sz="0" w:space="0" w:color="auto"/>
        <w:left w:val="none" w:sz="0" w:space="0" w:color="auto"/>
        <w:bottom w:val="none" w:sz="0" w:space="0" w:color="auto"/>
        <w:right w:val="none" w:sz="0" w:space="0" w:color="auto"/>
      </w:divBdr>
    </w:div>
    <w:div w:id="874389566">
      <w:bodyDiv w:val="1"/>
      <w:marLeft w:val="0"/>
      <w:marRight w:val="0"/>
      <w:marTop w:val="0"/>
      <w:marBottom w:val="0"/>
      <w:divBdr>
        <w:top w:val="none" w:sz="0" w:space="0" w:color="auto"/>
        <w:left w:val="none" w:sz="0" w:space="0" w:color="auto"/>
        <w:bottom w:val="none" w:sz="0" w:space="0" w:color="auto"/>
        <w:right w:val="none" w:sz="0" w:space="0" w:color="auto"/>
      </w:divBdr>
    </w:div>
    <w:div w:id="904755654">
      <w:bodyDiv w:val="1"/>
      <w:marLeft w:val="0"/>
      <w:marRight w:val="0"/>
      <w:marTop w:val="0"/>
      <w:marBottom w:val="0"/>
      <w:divBdr>
        <w:top w:val="none" w:sz="0" w:space="0" w:color="auto"/>
        <w:left w:val="none" w:sz="0" w:space="0" w:color="auto"/>
        <w:bottom w:val="none" w:sz="0" w:space="0" w:color="auto"/>
        <w:right w:val="none" w:sz="0" w:space="0" w:color="auto"/>
      </w:divBdr>
    </w:div>
    <w:div w:id="906720542">
      <w:bodyDiv w:val="1"/>
      <w:marLeft w:val="0"/>
      <w:marRight w:val="0"/>
      <w:marTop w:val="0"/>
      <w:marBottom w:val="0"/>
      <w:divBdr>
        <w:top w:val="none" w:sz="0" w:space="0" w:color="auto"/>
        <w:left w:val="none" w:sz="0" w:space="0" w:color="auto"/>
        <w:bottom w:val="none" w:sz="0" w:space="0" w:color="auto"/>
        <w:right w:val="none" w:sz="0" w:space="0" w:color="auto"/>
      </w:divBdr>
    </w:div>
    <w:div w:id="916401563">
      <w:bodyDiv w:val="1"/>
      <w:marLeft w:val="0"/>
      <w:marRight w:val="0"/>
      <w:marTop w:val="0"/>
      <w:marBottom w:val="0"/>
      <w:divBdr>
        <w:top w:val="none" w:sz="0" w:space="0" w:color="auto"/>
        <w:left w:val="none" w:sz="0" w:space="0" w:color="auto"/>
        <w:bottom w:val="none" w:sz="0" w:space="0" w:color="auto"/>
        <w:right w:val="none" w:sz="0" w:space="0" w:color="auto"/>
      </w:divBdr>
    </w:div>
    <w:div w:id="919483108">
      <w:bodyDiv w:val="1"/>
      <w:marLeft w:val="0"/>
      <w:marRight w:val="0"/>
      <w:marTop w:val="0"/>
      <w:marBottom w:val="0"/>
      <w:divBdr>
        <w:top w:val="none" w:sz="0" w:space="0" w:color="auto"/>
        <w:left w:val="none" w:sz="0" w:space="0" w:color="auto"/>
        <w:bottom w:val="none" w:sz="0" w:space="0" w:color="auto"/>
        <w:right w:val="none" w:sz="0" w:space="0" w:color="auto"/>
      </w:divBdr>
    </w:div>
    <w:div w:id="940916781">
      <w:bodyDiv w:val="1"/>
      <w:marLeft w:val="0"/>
      <w:marRight w:val="0"/>
      <w:marTop w:val="0"/>
      <w:marBottom w:val="0"/>
      <w:divBdr>
        <w:top w:val="none" w:sz="0" w:space="0" w:color="auto"/>
        <w:left w:val="none" w:sz="0" w:space="0" w:color="auto"/>
        <w:bottom w:val="none" w:sz="0" w:space="0" w:color="auto"/>
        <w:right w:val="none" w:sz="0" w:space="0" w:color="auto"/>
      </w:divBdr>
    </w:div>
    <w:div w:id="981930898">
      <w:bodyDiv w:val="1"/>
      <w:marLeft w:val="0"/>
      <w:marRight w:val="0"/>
      <w:marTop w:val="0"/>
      <w:marBottom w:val="0"/>
      <w:divBdr>
        <w:top w:val="none" w:sz="0" w:space="0" w:color="auto"/>
        <w:left w:val="none" w:sz="0" w:space="0" w:color="auto"/>
        <w:bottom w:val="none" w:sz="0" w:space="0" w:color="auto"/>
        <w:right w:val="none" w:sz="0" w:space="0" w:color="auto"/>
      </w:divBdr>
    </w:div>
    <w:div w:id="1024017104">
      <w:bodyDiv w:val="1"/>
      <w:marLeft w:val="0"/>
      <w:marRight w:val="0"/>
      <w:marTop w:val="0"/>
      <w:marBottom w:val="0"/>
      <w:divBdr>
        <w:top w:val="none" w:sz="0" w:space="0" w:color="auto"/>
        <w:left w:val="none" w:sz="0" w:space="0" w:color="auto"/>
        <w:bottom w:val="none" w:sz="0" w:space="0" w:color="auto"/>
        <w:right w:val="none" w:sz="0" w:space="0" w:color="auto"/>
      </w:divBdr>
    </w:div>
    <w:div w:id="1026910352">
      <w:bodyDiv w:val="1"/>
      <w:marLeft w:val="0"/>
      <w:marRight w:val="0"/>
      <w:marTop w:val="0"/>
      <w:marBottom w:val="0"/>
      <w:divBdr>
        <w:top w:val="none" w:sz="0" w:space="0" w:color="auto"/>
        <w:left w:val="none" w:sz="0" w:space="0" w:color="auto"/>
        <w:bottom w:val="none" w:sz="0" w:space="0" w:color="auto"/>
        <w:right w:val="none" w:sz="0" w:space="0" w:color="auto"/>
      </w:divBdr>
    </w:div>
    <w:div w:id="1039863776">
      <w:bodyDiv w:val="1"/>
      <w:marLeft w:val="0"/>
      <w:marRight w:val="0"/>
      <w:marTop w:val="0"/>
      <w:marBottom w:val="0"/>
      <w:divBdr>
        <w:top w:val="none" w:sz="0" w:space="0" w:color="auto"/>
        <w:left w:val="none" w:sz="0" w:space="0" w:color="auto"/>
        <w:bottom w:val="none" w:sz="0" w:space="0" w:color="auto"/>
        <w:right w:val="none" w:sz="0" w:space="0" w:color="auto"/>
      </w:divBdr>
    </w:div>
    <w:div w:id="1085608489">
      <w:bodyDiv w:val="1"/>
      <w:marLeft w:val="0"/>
      <w:marRight w:val="0"/>
      <w:marTop w:val="0"/>
      <w:marBottom w:val="0"/>
      <w:divBdr>
        <w:top w:val="none" w:sz="0" w:space="0" w:color="auto"/>
        <w:left w:val="none" w:sz="0" w:space="0" w:color="auto"/>
        <w:bottom w:val="none" w:sz="0" w:space="0" w:color="auto"/>
        <w:right w:val="none" w:sz="0" w:space="0" w:color="auto"/>
      </w:divBdr>
    </w:div>
    <w:div w:id="1096318012">
      <w:bodyDiv w:val="1"/>
      <w:marLeft w:val="0"/>
      <w:marRight w:val="0"/>
      <w:marTop w:val="0"/>
      <w:marBottom w:val="0"/>
      <w:divBdr>
        <w:top w:val="none" w:sz="0" w:space="0" w:color="auto"/>
        <w:left w:val="none" w:sz="0" w:space="0" w:color="auto"/>
        <w:bottom w:val="none" w:sz="0" w:space="0" w:color="auto"/>
        <w:right w:val="none" w:sz="0" w:space="0" w:color="auto"/>
      </w:divBdr>
    </w:div>
    <w:div w:id="1096556690">
      <w:bodyDiv w:val="1"/>
      <w:marLeft w:val="0"/>
      <w:marRight w:val="0"/>
      <w:marTop w:val="0"/>
      <w:marBottom w:val="0"/>
      <w:divBdr>
        <w:top w:val="none" w:sz="0" w:space="0" w:color="auto"/>
        <w:left w:val="none" w:sz="0" w:space="0" w:color="auto"/>
        <w:bottom w:val="none" w:sz="0" w:space="0" w:color="auto"/>
        <w:right w:val="none" w:sz="0" w:space="0" w:color="auto"/>
      </w:divBdr>
    </w:div>
    <w:div w:id="1099254995">
      <w:bodyDiv w:val="1"/>
      <w:marLeft w:val="0"/>
      <w:marRight w:val="0"/>
      <w:marTop w:val="0"/>
      <w:marBottom w:val="0"/>
      <w:divBdr>
        <w:top w:val="none" w:sz="0" w:space="0" w:color="auto"/>
        <w:left w:val="none" w:sz="0" w:space="0" w:color="auto"/>
        <w:bottom w:val="none" w:sz="0" w:space="0" w:color="auto"/>
        <w:right w:val="none" w:sz="0" w:space="0" w:color="auto"/>
      </w:divBdr>
    </w:div>
    <w:div w:id="1108282979">
      <w:bodyDiv w:val="1"/>
      <w:marLeft w:val="0"/>
      <w:marRight w:val="0"/>
      <w:marTop w:val="0"/>
      <w:marBottom w:val="0"/>
      <w:divBdr>
        <w:top w:val="none" w:sz="0" w:space="0" w:color="auto"/>
        <w:left w:val="none" w:sz="0" w:space="0" w:color="auto"/>
        <w:bottom w:val="none" w:sz="0" w:space="0" w:color="auto"/>
        <w:right w:val="none" w:sz="0" w:space="0" w:color="auto"/>
      </w:divBdr>
    </w:div>
    <w:div w:id="1112825932">
      <w:bodyDiv w:val="1"/>
      <w:marLeft w:val="0"/>
      <w:marRight w:val="0"/>
      <w:marTop w:val="0"/>
      <w:marBottom w:val="0"/>
      <w:divBdr>
        <w:top w:val="none" w:sz="0" w:space="0" w:color="auto"/>
        <w:left w:val="none" w:sz="0" w:space="0" w:color="auto"/>
        <w:bottom w:val="none" w:sz="0" w:space="0" w:color="auto"/>
        <w:right w:val="none" w:sz="0" w:space="0" w:color="auto"/>
      </w:divBdr>
    </w:div>
    <w:div w:id="1127117588">
      <w:bodyDiv w:val="1"/>
      <w:marLeft w:val="0"/>
      <w:marRight w:val="0"/>
      <w:marTop w:val="0"/>
      <w:marBottom w:val="0"/>
      <w:divBdr>
        <w:top w:val="none" w:sz="0" w:space="0" w:color="auto"/>
        <w:left w:val="none" w:sz="0" w:space="0" w:color="auto"/>
        <w:bottom w:val="none" w:sz="0" w:space="0" w:color="auto"/>
        <w:right w:val="none" w:sz="0" w:space="0" w:color="auto"/>
      </w:divBdr>
    </w:div>
    <w:div w:id="1149321848">
      <w:bodyDiv w:val="1"/>
      <w:marLeft w:val="0"/>
      <w:marRight w:val="0"/>
      <w:marTop w:val="0"/>
      <w:marBottom w:val="0"/>
      <w:divBdr>
        <w:top w:val="none" w:sz="0" w:space="0" w:color="auto"/>
        <w:left w:val="none" w:sz="0" w:space="0" w:color="auto"/>
        <w:bottom w:val="none" w:sz="0" w:space="0" w:color="auto"/>
        <w:right w:val="none" w:sz="0" w:space="0" w:color="auto"/>
      </w:divBdr>
    </w:div>
    <w:div w:id="1152721266">
      <w:bodyDiv w:val="1"/>
      <w:marLeft w:val="0"/>
      <w:marRight w:val="0"/>
      <w:marTop w:val="0"/>
      <w:marBottom w:val="0"/>
      <w:divBdr>
        <w:top w:val="none" w:sz="0" w:space="0" w:color="auto"/>
        <w:left w:val="none" w:sz="0" w:space="0" w:color="auto"/>
        <w:bottom w:val="none" w:sz="0" w:space="0" w:color="auto"/>
        <w:right w:val="none" w:sz="0" w:space="0" w:color="auto"/>
      </w:divBdr>
    </w:div>
    <w:div w:id="1207185847">
      <w:bodyDiv w:val="1"/>
      <w:marLeft w:val="0"/>
      <w:marRight w:val="0"/>
      <w:marTop w:val="0"/>
      <w:marBottom w:val="0"/>
      <w:divBdr>
        <w:top w:val="none" w:sz="0" w:space="0" w:color="auto"/>
        <w:left w:val="none" w:sz="0" w:space="0" w:color="auto"/>
        <w:bottom w:val="none" w:sz="0" w:space="0" w:color="auto"/>
        <w:right w:val="none" w:sz="0" w:space="0" w:color="auto"/>
      </w:divBdr>
    </w:div>
    <w:div w:id="1210142124">
      <w:bodyDiv w:val="1"/>
      <w:marLeft w:val="0"/>
      <w:marRight w:val="0"/>
      <w:marTop w:val="0"/>
      <w:marBottom w:val="0"/>
      <w:divBdr>
        <w:top w:val="none" w:sz="0" w:space="0" w:color="auto"/>
        <w:left w:val="none" w:sz="0" w:space="0" w:color="auto"/>
        <w:bottom w:val="none" w:sz="0" w:space="0" w:color="auto"/>
        <w:right w:val="none" w:sz="0" w:space="0" w:color="auto"/>
      </w:divBdr>
    </w:div>
    <w:div w:id="1223712162">
      <w:bodyDiv w:val="1"/>
      <w:marLeft w:val="0"/>
      <w:marRight w:val="0"/>
      <w:marTop w:val="0"/>
      <w:marBottom w:val="0"/>
      <w:divBdr>
        <w:top w:val="none" w:sz="0" w:space="0" w:color="auto"/>
        <w:left w:val="none" w:sz="0" w:space="0" w:color="auto"/>
        <w:bottom w:val="none" w:sz="0" w:space="0" w:color="auto"/>
        <w:right w:val="none" w:sz="0" w:space="0" w:color="auto"/>
      </w:divBdr>
    </w:div>
    <w:div w:id="1229654111">
      <w:bodyDiv w:val="1"/>
      <w:marLeft w:val="0"/>
      <w:marRight w:val="0"/>
      <w:marTop w:val="0"/>
      <w:marBottom w:val="0"/>
      <w:divBdr>
        <w:top w:val="none" w:sz="0" w:space="0" w:color="auto"/>
        <w:left w:val="none" w:sz="0" w:space="0" w:color="auto"/>
        <w:bottom w:val="none" w:sz="0" w:space="0" w:color="auto"/>
        <w:right w:val="none" w:sz="0" w:space="0" w:color="auto"/>
      </w:divBdr>
    </w:div>
    <w:div w:id="1248080155">
      <w:bodyDiv w:val="1"/>
      <w:marLeft w:val="0"/>
      <w:marRight w:val="0"/>
      <w:marTop w:val="0"/>
      <w:marBottom w:val="0"/>
      <w:divBdr>
        <w:top w:val="none" w:sz="0" w:space="0" w:color="auto"/>
        <w:left w:val="none" w:sz="0" w:space="0" w:color="auto"/>
        <w:bottom w:val="none" w:sz="0" w:space="0" w:color="auto"/>
        <w:right w:val="none" w:sz="0" w:space="0" w:color="auto"/>
      </w:divBdr>
    </w:div>
    <w:div w:id="1254820620">
      <w:bodyDiv w:val="1"/>
      <w:marLeft w:val="0"/>
      <w:marRight w:val="0"/>
      <w:marTop w:val="0"/>
      <w:marBottom w:val="0"/>
      <w:divBdr>
        <w:top w:val="none" w:sz="0" w:space="0" w:color="auto"/>
        <w:left w:val="none" w:sz="0" w:space="0" w:color="auto"/>
        <w:bottom w:val="none" w:sz="0" w:space="0" w:color="auto"/>
        <w:right w:val="none" w:sz="0" w:space="0" w:color="auto"/>
      </w:divBdr>
    </w:div>
    <w:div w:id="1304193945">
      <w:bodyDiv w:val="1"/>
      <w:marLeft w:val="0"/>
      <w:marRight w:val="0"/>
      <w:marTop w:val="0"/>
      <w:marBottom w:val="0"/>
      <w:divBdr>
        <w:top w:val="none" w:sz="0" w:space="0" w:color="auto"/>
        <w:left w:val="none" w:sz="0" w:space="0" w:color="auto"/>
        <w:bottom w:val="none" w:sz="0" w:space="0" w:color="auto"/>
        <w:right w:val="none" w:sz="0" w:space="0" w:color="auto"/>
      </w:divBdr>
    </w:div>
    <w:div w:id="1330906001">
      <w:bodyDiv w:val="1"/>
      <w:marLeft w:val="0"/>
      <w:marRight w:val="0"/>
      <w:marTop w:val="0"/>
      <w:marBottom w:val="0"/>
      <w:divBdr>
        <w:top w:val="none" w:sz="0" w:space="0" w:color="auto"/>
        <w:left w:val="none" w:sz="0" w:space="0" w:color="auto"/>
        <w:bottom w:val="none" w:sz="0" w:space="0" w:color="auto"/>
        <w:right w:val="none" w:sz="0" w:space="0" w:color="auto"/>
      </w:divBdr>
    </w:div>
    <w:div w:id="1354307375">
      <w:bodyDiv w:val="1"/>
      <w:marLeft w:val="0"/>
      <w:marRight w:val="0"/>
      <w:marTop w:val="0"/>
      <w:marBottom w:val="0"/>
      <w:divBdr>
        <w:top w:val="none" w:sz="0" w:space="0" w:color="auto"/>
        <w:left w:val="none" w:sz="0" w:space="0" w:color="auto"/>
        <w:bottom w:val="none" w:sz="0" w:space="0" w:color="auto"/>
        <w:right w:val="none" w:sz="0" w:space="0" w:color="auto"/>
      </w:divBdr>
    </w:div>
    <w:div w:id="1355233306">
      <w:bodyDiv w:val="1"/>
      <w:marLeft w:val="0"/>
      <w:marRight w:val="0"/>
      <w:marTop w:val="0"/>
      <w:marBottom w:val="0"/>
      <w:divBdr>
        <w:top w:val="none" w:sz="0" w:space="0" w:color="auto"/>
        <w:left w:val="none" w:sz="0" w:space="0" w:color="auto"/>
        <w:bottom w:val="none" w:sz="0" w:space="0" w:color="auto"/>
        <w:right w:val="none" w:sz="0" w:space="0" w:color="auto"/>
      </w:divBdr>
    </w:div>
    <w:div w:id="1358114479">
      <w:bodyDiv w:val="1"/>
      <w:marLeft w:val="0"/>
      <w:marRight w:val="0"/>
      <w:marTop w:val="0"/>
      <w:marBottom w:val="0"/>
      <w:divBdr>
        <w:top w:val="none" w:sz="0" w:space="0" w:color="auto"/>
        <w:left w:val="none" w:sz="0" w:space="0" w:color="auto"/>
        <w:bottom w:val="none" w:sz="0" w:space="0" w:color="auto"/>
        <w:right w:val="none" w:sz="0" w:space="0" w:color="auto"/>
      </w:divBdr>
    </w:div>
    <w:div w:id="1363097206">
      <w:bodyDiv w:val="1"/>
      <w:marLeft w:val="0"/>
      <w:marRight w:val="0"/>
      <w:marTop w:val="0"/>
      <w:marBottom w:val="0"/>
      <w:divBdr>
        <w:top w:val="none" w:sz="0" w:space="0" w:color="auto"/>
        <w:left w:val="none" w:sz="0" w:space="0" w:color="auto"/>
        <w:bottom w:val="none" w:sz="0" w:space="0" w:color="auto"/>
        <w:right w:val="none" w:sz="0" w:space="0" w:color="auto"/>
      </w:divBdr>
    </w:div>
    <w:div w:id="1469545093">
      <w:bodyDiv w:val="1"/>
      <w:marLeft w:val="0"/>
      <w:marRight w:val="0"/>
      <w:marTop w:val="0"/>
      <w:marBottom w:val="0"/>
      <w:divBdr>
        <w:top w:val="none" w:sz="0" w:space="0" w:color="auto"/>
        <w:left w:val="none" w:sz="0" w:space="0" w:color="auto"/>
        <w:bottom w:val="none" w:sz="0" w:space="0" w:color="auto"/>
        <w:right w:val="none" w:sz="0" w:space="0" w:color="auto"/>
      </w:divBdr>
    </w:div>
    <w:div w:id="1482506240">
      <w:bodyDiv w:val="1"/>
      <w:marLeft w:val="0"/>
      <w:marRight w:val="0"/>
      <w:marTop w:val="0"/>
      <w:marBottom w:val="0"/>
      <w:divBdr>
        <w:top w:val="none" w:sz="0" w:space="0" w:color="auto"/>
        <w:left w:val="none" w:sz="0" w:space="0" w:color="auto"/>
        <w:bottom w:val="none" w:sz="0" w:space="0" w:color="auto"/>
        <w:right w:val="none" w:sz="0" w:space="0" w:color="auto"/>
      </w:divBdr>
    </w:div>
    <w:div w:id="1525248600">
      <w:bodyDiv w:val="1"/>
      <w:marLeft w:val="0"/>
      <w:marRight w:val="0"/>
      <w:marTop w:val="0"/>
      <w:marBottom w:val="0"/>
      <w:divBdr>
        <w:top w:val="none" w:sz="0" w:space="0" w:color="auto"/>
        <w:left w:val="none" w:sz="0" w:space="0" w:color="auto"/>
        <w:bottom w:val="none" w:sz="0" w:space="0" w:color="auto"/>
        <w:right w:val="none" w:sz="0" w:space="0" w:color="auto"/>
      </w:divBdr>
    </w:div>
    <w:div w:id="1551040596">
      <w:bodyDiv w:val="1"/>
      <w:marLeft w:val="0"/>
      <w:marRight w:val="0"/>
      <w:marTop w:val="0"/>
      <w:marBottom w:val="0"/>
      <w:divBdr>
        <w:top w:val="none" w:sz="0" w:space="0" w:color="auto"/>
        <w:left w:val="none" w:sz="0" w:space="0" w:color="auto"/>
        <w:bottom w:val="none" w:sz="0" w:space="0" w:color="auto"/>
        <w:right w:val="none" w:sz="0" w:space="0" w:color="auto"/>
      </w:divBdr>
    </w:div>
    <w:div w:id="1569456500">
      <w:bodyDiv w:val="1"/>
      <w:marLeft w:val="0"/>
      <w:marRight w:val="0"/>
      <w:marTop w:val="0"/>
      <w:marBottom w:val="0"/>
      <w:divBdr>
        <w:top w:val="none" w:sz="0" w:space="0" w:color="auto"/>
        <w:left w:val="none" w:sz="0" w:space="0" w:color="auto"/>
        <w:bottom w:val="none" w:sz="0" w:space="0" w:color="auto"/>
        <w:right w:val="none" w:sz="0" w:space="0" w:color="auto"/>
      </w:divBdr>
    </w:div>
    <w:div w:id="1584803931">
      <w:bodyDiv w:val="1"/>
      <w:marLeft w:val="0"/>
      <w:marRight w:val="0"/>
      <w:marTop w:val="0"/>
      <w:marBottom w:val="0"/>
      <w:divBdr>
        <w:top w:val="none" w:sz="0" w:space="0" w:color="auto"/>
        <w:left w:val="none" w:sz="0" w:space="0" w:color="auto"/>
        <w:bottom w:val="none" w:sz="0" w:space="0" w:color="auto"/>
        <w:right w:val="none" w:sz="0" w:space="0" w:color="auto"/>
      </w:divBdr>
    </w:div>
    <w:div w:id="1604459719">
      <w:bodyDiv w:val="1"/>
      <w:marLeft w:val="0"/>
      <w:marRight w:val="0"/>
      <w:marTop w:val="0"/>
      <w:marBottom w:val="0"/>
      <w:divBdr>
        <w:top w:val="none" w:sz="0" w:space="0" w:color="auto"/>
        <w:left w:val="none" w:sz="0" w:space="0" w:color="auto"/>
        <w:bottom w:val="none" w:sz="0" w:space="0" w:color="auto"/>
        <w:right w:val="none" w:sz="0" w:space="0" w:color="auto"/>
      </w:divBdr>
    </w:div>
    <w:div w:id="1608808035">
      <w:bodyDiv w:val="1"/>
      <w:marLeft w:val="0"/>
      <w:marRight w:val="0"/>
      <w:marTop w:val="0"/>
      <w:marBottom w:val="0"/>
      <w:divBdr>
        <w:top w:val="none" w:sz="0" w:space="0" w:color="auto"/>
        <w:left w:val="none" w:sz="0" w:space="0" w:color="auto"/>
        <w:bottom w:val="none" w:sz="0" w:space="0" w:color="auto"/>
        <w:right w:val="none" w:sz="0" w:space="0" w:color="auto"/>
      </w:divBdr>
    </w:div>
    <w:div w:id="1618676402">
      <w:bodyDiv w:val="1"/>
      <w:marLeft w:val="0"/>
      <w:marRight w:val="0"/>
      <w:marTop w:val="0"/>
      <w:marBottom w:val="0"/>
      <w:divBdr>
        <w:top w:val="none" w:sz="0" w:space="0" w:color="auto"/>
        <w:left w:val="none" w:sz="0" w:space="0" w:color="auto"/>
        <w:bottom w:val="none" w:sz="0" w:space="0" w:color="auto"/>
        <w:right w:val="none" w:sz="0" w:space="0" w:color="auto"/>
      </w:divBdr>
    </w:div>
    <w:div w:id="1631862440">
      <w:bodyDiv w:val="1"/>
      <w:marLeft w:val="0"/>
      <w:marRight w:val="0"/>
      <w:marTop w:val="0"/>
      <w:marBottom w:val="0"/>
      <w:divBdr>
        <w:top w:val="none" w:sz="0" w:space="0" w:color="auto"/>
        <w:left w:val="none" w:sz="0" w:space="0" w:color="auto"/>
        <w:bottom w:val="none" w:sz="0" w:space="0" w:color="auto"/>
        <w:right w:val="none" w:sz="0" w:space="0" w:color="auto"/>
      </w:divBdr>
    </w:div>
    <w:div w:id="1657689056">
      <w:bodyDiv w:val="1"/>
      <w:marLeft w:val="0"/>
      <w:marRight w:val="0"/>
      <w:marTop w:val="0"/>
      <w:marBottom w:val="0"/>
      <w:divBdr>
        <w:top w:val="none" w:sz="0" w:space="0" w:color="auto"/>
        <w:left w:val="none" w:sz="0" w:space="0" w:color="auto"/>
        <w:bottom w:val="none" w:sz="0" w:space="0" w:color="auto"/>
        <w:right w:val="none" w:sz="0" w:space="0" w:color="auto"/>
      </w:divBdr>
    </w:div>
    <w:div w:id="1705403762">
      <w:bodyDiv w:val="1"/>
      <w:marLeft w:val="0"/>
      <w:marRight w:val="0"/>
      <w:marTop w:val="0"/>
      <w:marBottom w:val="0"/>
      <w:divBdr>
        <w:top w:val="none" w:sz="0" w:space="0" w:color="auto"/>
        <w:left w:val="none" w:sz="0" w:space="0" w:color="auto"/>
        <w:bottom w:val="none" w:sz="0" w:space="0" w:color="auto"/>
        <w:right w:val="none" w:sz="0" w:space="0" w:color="auto"/>
      </w:divBdr>
    </w:div>
    <w:div w:id="1709914082">
      <w:bodyDiv w:val="1"/>
      <w:marLeft w:val="0"/>
      <w:marRight w:val="0"/>
      <w:marTop w:val="0"/>
      <w:marBottom w:val="0"/>
      <w:divBdr>
        <w:top w:val="none" w:sz="0" w:space="0" w:color="auto"/>
        <w:left w:val="none" w:sz="0" w:space="0" w:color="auto"/>
        <w:bottom w:val="none" w:sz="0" w:space="0" w:color="auto"/>
        <w:right w:val="none" w:sz="0" w:space="0" w:color="auto"/>
      </w:divBdr>
    </w:div>
    <w:div w:id="1726178617">
      <w:bodyDiv w:val="1"/>
      <w:marLeft w:val="0"/>
      <w:marRight w:val="0"/>
      <w:marTop w:val="0"/>
      <w:marBottom w:val="0"/>
      <w:divBdr>
        <w:top w:val="none" w:sz="0" w:space="0" w:color="auto"/>
        <w:left w:val="none" w:sz="0" w:space="0" w:color="auto"/>
        <w:bottom w:val="none" w:sz="0" w:space="0" w:color="auto"/>
        <w:right w:val="none" w:sz="0" w:space="0" w:color="auto"/>
      </w:divBdr>
    </w:div>
    <w:div w:id="1755205056">
      <w:bodyDiv w:val="1"/>
      <w:marLeft w:val="0"/>
      <w:marRight w:val="0"/>
      <w:marTop w:val="0"/>
      <w:marBottom w:val="0"/>
      <w:divBdr>
        <w:top w:val="none" w:sz="0" w:space="0" w:color="auto"/>
        <w:left w:val="none" w:sz="0" w:space="0" w:color="auto"/>
        <w:bottom w:val="none" w:sz="0" w:space="0" w:color="auto"/>
        <w:right w:val="none" w:sz="0" w:space="0" w:color="auto"/>
      </w:divBdr>
    </w:div>
    <w:div w:id="1765880343">
      <w:bodyDiv w:val="1"/>
      <w:marLeft w:val="0"/>
      <w:marRight w:val="0"/>
      <w:marTop w:val="0"/>
      <w:marBottom w:val="0"/>
      <w:divBdr>
        <w:top w:val="none" w:sz="0" w:space="0" w:color="auto"/>
        <w:left w:val="none" w:sz="0" w:space="0" w:color="auto"/>
        <w:bottom w:val="none" w:sz="0" w:space="0" w:color="auto"/>
        <w:right w:val="none" w:sz="0" w:space="0" w:color="auto"/>
      </w:divBdr>
    </w:div>
    <w:div w:id="1803377336">
      <w:bodyDiv w:val="1"/>
      <w:marLeft w:val="0"/>
      <w:marRight w:val="0"/>
      <w:marTop w:val="0"/>
      <w:marBottom w:val="0"/>
      <w:divBdr>
        <w:top w:val="none" w:sz="0" w:space="0" w:color="auto"/>
        <w:left w:val="none" w:sz="0" w:space="0" w:color="auto"/>
        <w:bottom w:val="none" w:sz="0" w:space="0" w:color="auto"/>
        <w:right w:val="none" w:sz="0" w:space="0" w:color="auto"/>
      </w:divBdr>
    </w:div>
    <w:div w:id="1818766780">
      <w:bodyDiv w:val="1"/>
      <w:marLeft w:val="0"/>
      <w:marRight w:val="0"/>
      <w:marTop w:val="0"/>
      <w:marBottom w:val="0"/>
      <w:divBdr>
        <w:top w:val="none" w:sz="0" w:space="0" w:color="auto"/>
        <w:left w:val="none" w:sz="0" w:space="0" w:color="auto"/>
        <w:bottom w:val="none" w:sz="0" w:space="0" w:color="auto"/>
        <w:right w:val="none" w:sz="0" w:space="0" w:color="auto"/>
      </w:divBdr>
    </w:div>
    <w:div w:id="1824200686">
      <w:bodyDiv w:val="1"/>
      <w:marLeft w:val="0"/>
      <w:marRight w:val="0"/>
      <w:marTop w:val="0"/>
      <w:marBottom w:val="0"/>
      <w:divBdr>
        <w:top w:val="none" w:sz="0" w:space="0" w:color="auto"/>
        <w:left w:val="none" w:sz="0" w:space="0" w:color="auto"/>
        <w:bottom w:val="none" w:sz="0" w:space="0" w:color="auto"/>
        <w:right w:val="none" w:sz="0" w:space="0" w:color="auto"/>
      </w:divBdr>
    </w:div>
    <w:div w:id="1851293243">
      <w:bodyDiv w:val="1"/>
      <w:marLeft w:val="0"/>
      <w:marRight w:val="0"/>
      <w:marTop w:val="0"/>
      <w:marBottom w:val="0"/>
      <w:divBdr>
        <w:top w:val="none" w:sz="0" w:space="0" w:color="auto"/>
        <w:left w:val="none" w:sz="0" w:space="0" w:color="auto"/>
        <w:bottom w:val="none" w:sz="0" w:space="0" w:color="auto"/>
        <w:right w:val="none" w:sz="0" w:space="0" w:color="auto"/>
      </w:divBdr>
    </w:div>
    <w:div w:id="1861621685">
      <w:bodyDiv w:val="1"/>
      <w:marLeft w:val="0"/>
      <w:marRight w:val="0"/>
      <w:marTop w:val="0"/>
      <w:marBottom w:val="0"/>
      <w:divBdr>
        <w:top w:val="none" w:sz="0" w:space="0" w:color="auto"/>
        <w:left w:val="none" w:sz="0" w:space="0" w:color="auto"/>
        <w:bottom w:val="none" w:sz="0" w:space="0" w:color="auto"/>
        <w:right w:val="none" w:sz="0" w:space="0" w:color="auto"/>
      </w:divBdr>
    </w:div>
    <w:div w:id="1875533499">
      <w:bodyDiv w:val="1"/>
      <w:marLeft w:val="0"/>
      <w:marRight w:val="0"/>
      <w:marTop w:val="0"/>
      <w:marBottom w:val="0"/>
      <w:divBdr>
        <w:top w:val="none" w:sz="0" w:space="0" w:color="auto"/>
        <w:left w:val="none" w:sz="0" w:space="0" w:color="auto"/>
        <w:bottom w:val="none" w:sz="0" w:space="0" w:color="auto"/>
        <w:right w:val="none" w:sz="0" w:space="0" w:color="auto"/>
      </w:divBdr>
    </w:div>
    <w:div w:id="1918783665">
      <w:bodyDiv w:val="1"/>
      <w:marLeft w:val="0"/>
      <w:marRight w:val="0"/>
      <w:marTop w:val="0"/>
      <w:marBottom w:val="0"/>
      <w:divBdr>
        <w:top w:val="none" w:sz="0" w:space="0" w:color="auto"/>
        <w:left w:val="none" w:sz="0" w:space="0" w:color="auto"/>
        <w:bottom w:val="none" w:sz="0" w:space="0" w:color="auto"/>
        <w:right w:val="none" w:sz="0" w:space="0" w:color="auto"/>
      </w:divBdr>
    </w:div>
    <w:div w:id="1919289590">
      <w:bodyDiv w:val="1"/>
      <w:marLeft w:val="0"/>
      <w:marRight w:val="0"/>
      <w:marTop w:val="0"/>
      <w:marBottom w:val="0"/>
      <w:divBdr>
        <w:top w:val="none" w:sz="0" w:space="0" w:color="auto"/>
        <w:left w:val="none" w:sz="0" w:space="0" w:color="auto"/>
        <w:bottom w:val="none" w:sz="0" w:space="0" w:color="auto"/>
        <w:right w:val="none" w:sz="0" w:space="0" w:color="auto"/>
      </w:divBdr>
    </w:div>
    <w:div w:id="1924366213">
      <w:bodyDiv w:val="1"/>
      <w:marLeft w:val="0"/>
      <w:marRight w:val="0"/>
      <w:marTop w:val="0"/>
      <w:marBottom w:val="0"/>
      <w:divBdr>
        <w:top w:val="none" w:sz="0" w:space="0" w:color="auto"/>
        <w:left w:val="none" w:sz="0" w:space="0" w:color="auto"/>
        <w:bottom w:val="none" w:sz="0" w:space="0" w:color="auto"/>
        <w:right w:val="none" w:sz="0" w:space="0" w:color="auto"/>
      </w:divBdr>
    </w:div>
    <w:div w:id="1924603048">
      <w:bodyDiv w:val="1"/>
      <w:marLeft w:val="0"/>
      <w:marRight w:val="0"/>
      <w:marTop w:val="0"/>
      <w:marBottom w:val="0"/>
      <w:divBdr>
        <w:top w:val="none" w:sz="0" w:space="0" w:color="auto"/>
        <w:left w:val="none" w:sz="0" w:space="0" w:color="auto"/>
        <w:bottom w:val="none" w:sz="0" w:space="0" w:color="auto"/>
        <w:right w:val="none" w:sz="0" w:space="0" w:color="auto"/>
      </w:divBdr>
    </w:div>
    <w:div w:id="1931622914">
      <w:bodyDiv w:val="1"/>
      <w:marLeft w:val="0"/>
      <w:marRight w:val="0"/>
      <w:marTop w:val="0"/>
      <w:marBottom w:val="0"/>
      <w:divBdr>
        <w:top w:val="none" w:sz="0" w:space="0" w:color="auto"/>
        <w:left w:val="none" w:sz="0" w:space="0" w:color="auto"/>
        <w:bottom w:val="none" w:sz="0" w:space="0" w:color="auto"/>
        <w:right w:val="none" w:sz="0" w:space="0" w:color="auto"/>
      </w:divBdr>
    </w:div>
    <w:div w:id="1934587023">
      <w:bodyDiv w:val="1"/>
      <w:marLeft w:val="0"/>
      <w:marRight w:val="0"/>
      <w:marTop w:val="0"/>
      <w:marBottom w:val="0"/>
      <w:divBdr>
        <w:top w:val="none" w:sz="0" w:space="0" w:color="auto"/>
        <w:left w:val="none" w:sz="0" w:space="0" w:color="auto"/>
        <w:bottom w:val="none" w:sz="0" w:space="0" w:color="auto"/>
        <w:right w:val="none" w:sz="0" w:space="0" w:color="auto"/>
      </w:divBdr>
    </w:div>
    <w:div w:id="1935239142">
      <w:bodyDiv w:val="1"/>
      <w:marLeft w:val="0"/>
      <w:marRight w:val="0"/>
      <w:marTop w:val="0"/>
      <w:marBottom w:val="0"/>
      <w:divBdr>
        <w:top w:val="none" w:sz="0" w:space="0" w:color="auto"/>
        <w:left w:val="none" w:sz="0" w:space="0" w:color="auto"/>
        <w:bottom w:val="none" w:sz="0" w:space="0" w:color="auto"/>
        <w:right w:val="none" w:sz="0" w:space="0" w:color="auto"/>
      </w:divBdr>
    </w:div>
    <w:div w:id="1945191882">
      <w:bodyDiv w:val="1"/>
      <w:marLeft w:val="0"/>
      <w:marRight w:val="0"/>
      <w:marTop w:val="0"/>
      <w:marBottom w:val="0"/>
      <w:divBdr>
        <w:top w:val="none" w:sz="0" w:space="0" w:color="auto"/>
        <w:left w:val="none" w:sz="0" w:space="0" w:color="auto"/>
        <w:bottom w:val="none" w:sz="0" w:space="0" w:color="auto"/>
        <w:right w:val="none" w:sz="0" w:space="0" w:color="auto"/>
      </w:divBdr>
    </w:div>
    <w:div w:id="1978728524">
      <w:bodyDiv w:val="1"/>
      <w:marLeft w:val="0"/>
      <w:marRight w:val="0"/>
      <w:marTop w:val="0"/>
      <w:marBottom w:val="0"/>
      <w:divBdr>
        <w:top w:val="none" w:sz="0" w:space="0" w:color="auto"/>
        <w:left w:val="none" w:sz="0" w:space="0" w:color="auto"/>
        <w:bottom w:val="none" w:sz="0" w:space="0" w:color="auto"/>
        <w:right w:val="none" w:sz="0" w:space="0" w:color="auto"/>
      </w:divBdr>
    </w:div>
    <w:div w:id="1980065399">
      <w:bodyDiv w:val="1"/>
      <w:marLeft w:val="0"/>
      <w:marRight w:val="0"/>
      <w:marTop w:val="0"/>
      <w:marBottom w:val="0"/>
      <w:divBdr>
        <w:top w:val="none" w:sz="0" w:space="0" w:color="auto"/>
        <w:left w:val="none" w:sz="0" w:space="0" w:color="auto"/>
        <w:bottom w:val="none" w:sz="0" w:space="0" w:color="auto"/>
        <w:right w:val="none" w:sz="0" w:space="0" w:color="auto"/>
      </w:divBdr>
    </w:div>
    <w:div w:id="1986156222">
      <w:bodyDiv w:val="1"/>
      <w:marLeft w:val="0"/>
      <w:marRight w:val="0"/>
      <w:marTop w:val="0"/>
      <w:marBottom w:val="0"/>
      <w:divBdr>
        <w:top w:val="none" w:sz="0" w:space="0" w:color="auto"/>
        <w:left w:val="none" w:sz="0" w:space="0" w:color="auto"/>
        <w:bottom w:val="none" w:sz="0" w:space="0" w:color="auto"/>
        <w:right w:val="none" w:sz="0" w:space="0" w:color="auto"/>
      </w:divBdr>
    </w:div>
    <w:div w:id="2014607122">
      <w:bodyDiv w:val="1"/>
      <w:marLeft w:val="0"/>
      <w:marRight w:val="0"/>
      <w:marTop w:val="0"/>
      <w:marBottom w:val="0"/>
      <w:divBdr>
        <w:top w:val="none" w:sz="0" w:space="0" w:color="auto"/>
        <w:left w:val="none" w:sz="0" w:space="0" w:color="auto"/>
        <w:bottom w:val="none" w:sz="0" w:space="0" w:color="auto"/>
        <w:right w:val="none" w:sz="0" w:space="0" w:color="auto"/>
      </w:divBdr>
    </w:div>
    <w:div w:id="2027172097">
      <w:bodyDiv w:val="1"/>
      <w:marLeft w:val="0"/>
      <w:marRight w:val="0"/>
      <w:marTop w:val="0"/>
      <w:marBottom w:val="0"/>
      <w:divBdr>
        <w:top w:val="none" w:sz="0" w:space="0" w:color="auto"/>
        <w:left w:val="none" w:sz="0" w:space="0" w:color="auto"/>
        <w:bottom w:val="none" w:sz="0" w:space="0" w:color="auto"/>
        <w:right w:val="none" w:sz="0" w:space="0" w:color="auto"/>
      </w:divBdr>
    </w:div>
    <w:div w:id="2035879190">
      <w:bodyDiv w:val="1"/>
      <w:marLeft w:val="0"/>
      <w:marRight w:val="0"/>
      <w:marTop w:val="0"/>
      <w:marBottom w:val="0"/>
      <w:divBdr>
        <w:top w:val="none" w:sz="0" w:space="0" w:color="auto"/>
        <w:left w:val="none" w:sz="0" w:space="0" w:color="auto"/>
        <w:bottom w:val="none" w:sz="0" w:space="0" w:color="auto"/>
        <w:right w:val="none" w:sz="0" w:space="0" w:color="auto"/>
      </w:divBdr>
    </w:div>
    <w:div w:id="2040935403">
      <w:bodyDiv w:val="1"/>
      <w:marLeft w:val="0"/>
      <w:marRight w:val="0"/>
      <w:marTop w:val="0"/>
      <w:marBottom w:val="0"/>
      <w:divBdr>
        <w:top w:val="none" w:sz="0" w:space="0" w:color="auto"/>
        <w:left w:val="none" w:sz="0" w:space="0" w:color="auto"/>
        <w:bottom w:val="none" w:sz="0" w:space="0" w:color="auto"/>
        <w:right w:val="none" w:sz="0" w:space="0" w:color="auto"/>
      </w:divBdr>
    </w:div>
    <w:div w:id="2044477032">
      <w:bodyDiv w:val="1"/>
      <w:marLeft w:val="0"/>
      <w:marRight w:val="0"/>
      <w:marTop w:val="0"/>
      <w:marBottom w:val="0"/>
      <w:divBdr>
        <w:top w:val="none" w:sz="0" w:space="0" w:color="auto"/>
        <w:left w:val="none" w:sz="0" w:space="0" w:color="auto"/>
        <w:bottom w:val="none" w:sz="0" w:space="0" w:color="auto"/>
        <w:right w:val="none" w:sz="0" w:space="0" w:color="auto"/>
      </w:divBdr>
    </w:div>
    <w:div w:id="2076321442">
      <w:bodyDiv w:val="1"/>
      <w:marLeft w:val="0"/>
      <w:marRight w:val="0"/>
      <w:marTop w:val="0"/>
      <w:marBottom w:val="0"/>
      <w:divBdr>
        <w:top w:val="none" w:sz="0" w:space="0" w:color="auto"/>
        <w:left w:val="none" w:sz="0" w:space="0" w:color="auto"/>
        <w:bottom w:val="none" w:sz="0" w:space="0" w:color="auto"/>
        <w:right w:val="none" w:sz="0" w:space="0" w:color="auto"/>
      </w:divBdr>
    </w:div>
    <w:div w:id="2081173499">
      <w:bodyDiv w:val="1"/>
      <w:marLeft w:val="0"/>
      <w:marRight w:val="0"/>
      <w:marTop w:val="0"/>
      <w:marBottom w:val="0"/>
      <w:divBdr>
        <w:top w:val="none" w:sz="0" w:space="0" w:color="auto"/>
        <w:left w:val="none" w:sz="0" w:space="0" w:color="auto"/>
        <w:bottom w:val="none" w:sz="0" w:space="0" w:color="auto"/>
        <w:right w:val="none" w:sz="0" w:space="0" w:color="auto"/>
      </w:divBdr>
    </w:div>
    <w:div w:id="2086947548">
      <w:bodyDiv w:val="1"/>
      <w:marLeft w:val="0"/>
      <w:marRight w:val="0"/>
      <w:marTop w:val="0"/>
      <w:marBottom w:val="0"/>
      <w:divBdr>
        <w:top w:val="none" w:sz="0" w:space="0" w:color="auto"/>
        <w:left w:val="none" w:sz="0" w:space="0" w:color="auto"/>
        <w:bottom w:val="none" w:sz="0" w:space="0" w:color="auto"/>
        <w:right w:val="none" w:sz="0" w:space="0" w:color="auto"/>
      </w:divBdr>
    </w:div>
    <w:div w:id="2089225091">
      <w:bodyDiv w:val="1"/>
      <w:marLeft w:val="0"/>
      <w:marRight w:val="0"/>
      <w:marTop w:val="0"/>
      <w:marBottom w:val="0"/>
      <w:divBdr>
        <w:top w:val="none" w:sz="0" w:space="0" w:color="auto"/>
        <w:left w:val="none" w:sz="0" w:space="0" w:color="auto"/>
        <w:bottom w:val="none" w:sz="0" w:space="0" w:color="auto"/>
        <w:right w:val="none" w:sz="0" w:space="0" w:color="auto"/>
      </w:divBdr>
    </w:div>
    <w:div w:id="2093351987">
      <w:bodyDiv w:val="1"/>
      <w:marLeft w:val="0"/>
      <w:marRight w:val="0"/>
      <w:marTop w:val="0"/>
      <w:marBottom w:val="0"/>
      <w:divBdr>
        <w:top w:val="none" w:sz="0" w:space="0" w:color="auto"/>
        <w:left w:val="none" w:sz="0" w:space="0" w:color="auto"/>
        <w:bottom w:val="none" w:sz="0" w:space="0" w:color="auto"/>
        <w:right w:val="none" w:sz="0" w:space="0" w:color="auto"/>
      </w:divBdr>
    </w:div>
    <w:div w:id="2103985666">
      <w:bodyDiv w:val="1"/>
      <w:marLeft w:val="0"/>
      <w:marRight w:val="0"/>
      <w:marTop w:val="0"/>
      <w:marBottom w:val="0"/>
      <w:divBdr>
        <w:top w:val="none" w:sz="0" w:space="0" w:color="auto"/>
        <w:left w:val="none" w:sz="0" w:space="0" w:color="auto"/>
        <w:bottom w:val="none" w:sz="0" w:space="0" w:color="auto"/>
        <w:right w:val="none" w:sz="0" w:space="0" w:color="auto"/>
      </w:divBdr>
    </w:div>
    <w:div w:id="2105681363">
      <w:bodyDiv w:val="1"/>
      <w:marLeft w:val="0"/>
      <w:marRight w:val="0"/>
      <w:marTop w:val="0"/>
      <w:marBottom w:val="0"/>
      <w:divBdr>
        <w:top w:val="none" w:sz="0" w:space="0" w:color="auto"/>
        <w:left w:val="none" w:sz="0" w:space="0" w:color="auto"/>
        <w:bottom w:val="none" w:sz="0" w:space="0" w:color="auto"/>
        <w:right w:val="none" w:sz="0" w:space="0" w:color="auto"/>
      </w:divBdr>
    </w:div>
    <w:div w:id="2116048945">
      <w:bodyDiv w:val="1"/>
      <w:marLeft w:val="0"/>
      <w:marRight w:val="0"/>
      <w:marTop w:val="0"/>
      <w:marBottom w:val="0"/>
      <w:divBdr>
        <w:top w:val="none" w:sz="0" w:space="0" w:color="auto"/>
        <w:left w:val="none" w:sz="0" w:space="0" w:color="auto"/>
        <w:bottom w:val="none" w:sz="0" w:space="0" w:color="auto"/>
        <w:right w:val="none" w:sz="0" w:space="0" w:color="auto"/>
      </w:divBdr>
    </w:div>
    <w:div w:id="2123650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T:\Shares\&#1055;&#1088;&#1086;&#1077;&#1082;&#1090;&#1085;&#1099;&#1081;\&#1043;&#1088;&#1091;&#1087;&#1087;&#1072;%20&#1075;&#1077;&#1085;&#1087;&#1083;&#1072;&#1085;&#1072;\&#1055;&#1072;&#1087;&#1082;&#1072;%20&#1086;&#1073;&#1084;&#1077;&#1085;&#1072;\&#1055;&#1054;&#1051;\&#1064;&#1072;&#1073;&#1083;&#1086;&#1085;%20&#1058;&#1063;%20&#1054;&#1050;&#1057;%20&#1054;&#1054;&#1054;%20&#1053;&#1048;&#1055;&#1048;.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1F88F-8127-4F17-A12D-8E492EFE6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ТЧ ОКС ООО НИПИ</Template>
  <TotalTime>1</TotalTime>
  <Pages>1</Pages>
  <Words>0</Words>
  <Characters>4</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Югорский Проектный Институт</Company>
  <LinksUpToDate>false</LinksUpToDate>
  <CharactersWithSpaces>4</CharactersWithSpaces>
  <SharedDoc>false</SharedDoc>
  <HLinks>
    <vt:vector size="66" baseType="variant">
      <vt:variant>
        <vt:i4>1245235</vt:i4>
      </vt:variant>
      <vt:variant>
        <vt:i4>302</vt:i4>
      </vt:variant>
      <vt:variant>
        <vt:i4>0</vt:i4>
      </vt:variant>
      <vt:variant>
        <vt:i4>5</vt:i4>
      </vt:variant>
      <vt:variant>
        <vt:lpwstr/>
      </vt:variant>
      <vt:variant>
        <vt:lpwstr>_Toc407624264</vt:lpwstr>
      </vt:variant>
      <vt:variant>
        <vt:i4>1245235</vt:i4>
      </vt:variant>
      <vt:variant>
        <vt:i4>296</vt:i4>
      </vt:variant>
      <vt:variant>
        <vt:i4>0</vt:i4>
      </vt:variant>
      <vt:variant>
        <vt:i4>5</vt:i4>
      </vt:variant>
      <vt:variant>
        <vt:lpwstr/>
      </vt:variant>
      <vt:variant>
        <vt:lpwstr>_Toc407624263</vt:lpwstr>
      </vt:variant>
      <vt:variant>
        <vt:i4>1245235</vt:i4>
      </vt:variant>
      <vt:variant>
        <vt:i4>290</vt:i4>
      </vt:variant>
      <vt:variant>
        <vt:i4>0</vt:i4>
      </vt:variant>
      <vt:variant>
        <vt:i4>5</vt:i4>
      </vt:variant>
      <vt:variant>
        <vt:lpwstr/>
      </vt:variant>
      <vt:variant>
        <vt:lpwstr>_Toc407624262</vt:lpwstr>
      </vt:variant>
      <vt:variant>
        <vt:i4>1245235</vt:i4>
      </vt:variant>
      <vt:variant>
        <vt:i4>284</vt:i4>
      </vt:variant>
      <vt:variant>
        <vt:i4>0</vt:i4>
      </vt:variant>
      <vt:variant>
        <vt:i4>5</vt:i4>
      </vt:variant>
      <vt:variant>
        <vt:lpwstr/>
      </vt:variant>
      <vt:variant>
        <vt:lpwstr>_Toc407624261</vt:lpwstr>
      </vt:variant>
      <vt:variant>
        <vt:i4>1245235</vt:i4>
      </vt:variant>
      <vt:variant>
        <vt:i4>278</vt:i4>
      </vt:variant>
      <vt:variant>
        <vt:i4>0</vt:i4>
      </vt:variant>
      <vt:variant>
        <vt:i4>5</vt:i4>
      </vt:variant>
      <vt:variant>
        <vt:lpwstr/>
      </vt:variant>
      <vt:variant>
        <vt:lpwstr>_Toc407624260</vt:lpwstr>
      </vt:variant>
      <vt:variant>
        <vt:i4>1048627</vt:i4>
      </vt:variant>
      <vt:variant>
        <vt:i4>272</vt:i4>
      </vt:variant>
      <vt:variant>
        <vt:i4>0</vt:i4>
      </vt:variant>
      <vt:variant>
        <vt:i4>5</vt:i4>
      </vt:variant>
      <vt:variant>
        <vt:lpwstr/>
      </vt:variant>
      <vt:variant>
        <vt:lpwstr>_Toc407624259</vt:lpwstr>
      </vt:variant>
      <vt:variant>
        <vt:i4>1048627</vt:i4>
      </vt:variant>
      <vt:variant>
        <vt:i4>266</vt:i4>
      </vt:variant>
      <vt:variant>
        <vt:i4>0</vt:i4>
      </vt:variant>
      <vt:variant>
        <vt:i4>5</vt:i4>
      </vt:variant>
      <vt:variant>
        <vt:lpwstr/>
      </vt:variant>
      <vt:variant>
        <vt:lpwstr>_Toc407624258</vt:lpwstr>
      </vt:variant>
      <vt:variant>
        <vt:i4>1048627</vt:i4>
      </vt:variant>
      <vt:variant>
        <vt:i4>260</vt:i4>
      </vt:variant>
      <vt:variant>
        <vt:i4>0</vt:i4>
      </vt:variant>
      <vt:variant>
        <vt:i4>5</vt:i4>
      </vt:variant>
      <vt:variant>
        <vt:lpwstr/>
      </vt:variant>
      <vt:variant>
        <vt:lpwstr>_Toc407624257</vt:lpwstr>
      </vt:variant>
      <vt:variant>
        <vt:i4>1048627</vt:i4>
      </vt:variant>
      <vt:variant>
        <vt:i4>254</vt:i4>
      </vt:variant>
      <vt:variant>
        <vt:i4>0</vt:i4>
      </vt:variant>
      <vt:variant>
        <vt:i4>5</vt:i4>
      </vt:variant>
      <vt:variant>
        <vt:lpwstr/>
      </vt:variant>
      <vt:variant>
        <vt:lpwstr>_Toc407624256</vt:lpwstr>
      </vt:variant>
      <vt:variant>
        <vt:i4>1048627</vt:i4>
      </vt:variant>
      <vt:variant>
        <vt:i4>248</vt:i4>
      </vt:variant>
      <vt:variant>
        <vt:i4>0</vt:i4>
      </vt:variant>
      <vt:variant>
        <vt:i4>5</vt:i4>
      </vt:variant>
      <vt:variant>
        <vt:lpwstr/>
      </vt:variant>
      <vt:variant>
        <vt:lpwstr>_Toc407624255</vt:lpwstr>
      </vt:variant>
      <vt:variant>
        <vt:i4>1048627</vt:i4>
      </vt:variant>
      <vt:variant>
        <vt:i4>242</vt:i4>
      </vt:variant>
      <vt:variant>
        <vt:i4>0</vt:i4>
      </vt:variant>
      <vt:variant>
        <vt:i4>5</vt:i4>
      </vt:variant>
      <vt:variant>
        <vt:lpwstr/>
      </vt:variant>
      <vt:variant>
        <vt:lpwstr>_Toc407624254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Andrei Bondarev</dc:creator>
  <cp:lastModifiedBy>Аманалиева Акмоор Айбековна</cp:lastModifiedBy>
  <cp:revision>3</cp:revision>
  <cp:lastPrinted>2023-11-14T10:10:00Z</cp:lastPrinted>
  <dcterms:created xsi:type="dcterms:W3CDTF">2023-11-14T10:11:00Z</dcterms:created>
  <dcterms:modified xsi:type="dcterms:W3CDTF">2023-11-17T12:22:00Z</dcterms:modified>
</cp:coreProperties>
</file>